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42886" w14:textId="77777777" w:rsidR="004C2F12" w:rsidRDefault="004C2F12" w:rsidP="004C2F12">
      <w:pPr>
        <w:sectPr w:rsidR="004C2F12" w:rsidSect="00613BF6">
          <w:headerReference w:type="default" r:id="rId9"/>
          <w:footerReference w:type="default" r:id="rId10"/>
          <w:pgSz w:w="11905" w:h="16837" w:code="9"/>
          <w:pgMar w:top="851" w:right="851" w:bottom="0" w:left="851" w:header="720" w:footer="1247" w:gutter="0"/>
          <w:paperSrc w:first="7" w:other="7"/>
          <w:cols w:space="708"/>
          <w:docGrid w:linePitch="299"/>
        </w:sectPr>
      </w:pPr>
    </w:p>
    <w:p w14:paraId="61F42887" w14:textId="77777777" w:rsidR="004C2F12" w:rsidRDefault="004C2F12" w:rsidP="004C2F12"/>
    <w:p w14:paraId="61F42888" w14:textId="77777777" w:rsidR="004C2F12" w:rsidRDefault="004C2F12" w:rsidP="004C2F12"/>
    <w:p w14:paraId="61F42889" w14:textId="03105B87" w:rsidR="004C2F12" w:rsidRDefault="00895ADA" w:rsidP="004C2F12">
      <w:pPr>
        <w:rPr>
          <w:b/>
          <w:color w:val="0A82C5"/>
          <w:sz w:val="28"/>
          <w:szCs w:val="28"/>
        </w:rPr>
      </w:pPr>
      <w:r>
        <w:rPr>
          <w:b/>
          <w:color w:val="0A82C5"/>
          <w:sz w:val="28"/>
          <w:szCs w:val="28"/>
        </w:rPr>
        <w:t>Anlass Titel, Region, Datum</w:t>
      </w:r>
    </w:p>
    <w:p w14:paraId="4309E155" w14:textId="77777777" w:rsidR="00EB7695" w:rsidRDefault="00EB7695" w:rsidP="004C2F12">
      <w:pPr>
        <w:rPr>
          <w:b/>
          <w:color w:val="0A82C5"/>
          <w:sz w:val="28"/>
          <w:szCs w:val="28"/>
        </w:rPr>
      </w:pPr>
    </w:p>
    <w:p w14:paraId="61F4288A" w14:textId="48FE8A51" w:rsidR="004C2F12" w:rsidRDefault="004C2F12" w:rsidP="004C2F12">
      <w:pPr>
        <w:rPr>
          <w:b/>
        </w:rPr>
      </w:pPr>
    </w:p>
    <w:p w14:paraId="66BA0D39" w14:textId="77777777" w:rsidR="00715BD3" w:rsidRDefault="00715BD3" w:rsidP="004C2F12">
      <w:pPr>
        <w:rPr>
          <w:b/>
        </w:rPr>
      </w:pPr>
    </w:p>
    <w:p w14:paraId="4567C540" w14:textId="7138E7AD" w:rsidR="00715BD3" w:rsidRPr="004C2F12" w:rsidRDefault="00715BD3" w:rsidP="004C2F12">
      <w:pPr>
        <w:rPr>
          <w:b/>
        </w:rPr>
      </w:pPr>
    </w:p>
    <w:sectPr w:rsidR="00715BD3" w:rsidRPr="004C2F12" w:rsidSect="004C2F12">
      <w:type w:val="continuous"/>
      <w:pgSz w:w="11905" w:h="16837" w:code="9"/>
      <w:pgMar w:top="851" w:right="851" w:bottom="0" w:left="851" w:header="720" w:footer="720" w:gutter="0"/>
      <w:paperSrc w:first="7" w:other="7"/>
      <w:cols w:space="708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D086B" w14:textId="77777777" w:rsidR="00242B4A" w:rsidRDefault="00242B4A" w:rsidP="004C2F12">
      <w:r>
        <w:separator/>
      </w:r>
    </w:p>
  </w:endnote>
  <w:endnote w:type="continuationSeparator" w:id="0">
    <w:p w14:paraId="6C4D568E" w14:textId="77777777" w:rsidR="00242B4A" w:rsidRDefault="00242B4A" w:rsidP="004C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428B5" w14:textId="2ABA7C49" w:rsidR="004C2F12" w:rsidRDefault="005B0195" w:rsidP="004C2F12">
    <w:pPr>
      <w:pStyle w:val="Fuzeile"/>
      <w:jc w:val="right"/>
    </w:pPr>
    <w:r w:rsidRPr="005B0195">
      <w:rPr>
        <w:noProof/>
        <w:lang w:eastAsia="de-CH"/>
      </w:rPr>
      <w:drawing>
        <wp:anchor distT="0" distB="0" distL="114300" distR="114300" simplePos="0" relativeHeight="251658240" behindDoc="0" locked="0" layoutInCell="1" allowOverlap="1" wp14:anchorId="46DA9733" wp14:editId="46F1C7C3">
          <wp:simplePos x="0" y="0"/>
          <wp:positionH relativeFrom="leftMargin">
            <wp:posOffset>5627370</wp:posOffset>
          </wp:positionH>
          <wp:positionV relativeFrom="topMargin">
            <wp:posOffset>9641840</wp:posOffset>
          </wp:positionV>
          <wp:extent cx="1404000" cy="720000"/>
          <wp:effectExtent l="0" t="0" r="5715" b="4445"/>
          <wp:wrapThrough wrapText="bothSides">
            <wp:wrapPolygon edited="0">
              <wp:start x="0" y="0"/>
              <wp:lineTo x="0" y="21162"/>
              <wp:lineTo x="21395" y="21162"/>
              <wp:lineTo x="21395" y="0"/>
              <wp:lineTo x="0" y="0"/>
            </wp:wrapPolygon>
          </wp:wrapThrough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040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12084" w14:textId="77777777" w:rsidR="00242B4A" w:rsidRDefault="00242B4A" w:rsidP="004C2F12">
      <w:r>
        <w:separator/>
      </w:r>
    </w:p>
  </w:footnote>
  <w:footnote w:type="continuationSeparator" w:id="0">
    <w:p w14:paraId="6363FFD5" w14:textId="77777777" w:rsidR="00242B4A" w:rsidRDefault="00242B4A" w:rsidP="004C2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428B4" w14:textId="77777777" w:rsidR="004C2F12" w:rsidRDefault="004C2F12" w:rsidP="004C2F12">
    <w:pPr>
      <w:pStyle w:val="Kopfzeile"/>
      <w:jc w:val="center"/>
    </w:pPr>
    <w:r>
      <w:rPr>
        <w:noProof/>
        <w:lang w:eastAsia="de-CH"/>
      </w:rPr>
      <w:drawing>
        <wp:inline distT="0" distB="0" distL="0" distR="0" wp14:anchorId="61F428B6" wp14:editId="61F428B7">
          <wp:extent cx="1260000" cy="564991"/>
          <wp:effectExtent l="0" t="0" r="0" b="6985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TV_Logo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0000" cy="564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F12"/>
    <w:rsid w:val="00000442"/>
    <w:rsid w:val="00061BEE"/>
    <w:rsid w:val="000829A5"/>
    <w:rsid w:val="000D1222"/>
    <w:rsid w:val="000D19C0"/>
    <w:rsid w:val="0017535B"/>
    <w:rsid w:val="0018075E"/>
    <w:rsid w:val="00180E96"/>
    <w:rsid w:val="00192954"/>
    <w:rsid w:val="001A5D70"/>
    <w:rsid w:val="00242B4A"/>
    <w:rsid w:val="00256BC9"/>
    <w:rsid w:val="00305634"/>
    <w:rsid w:val="003566F9"/>
    <w:rsid w:val="00372259"/>
    <w:rsid w:val="004B7A10"/>
    <w:rsid w:val="004C2F12"/>
    <w:rsid w:val="004E5D11"/>
    <w:rsid w:val="00522138"/>
    <w:rsid w:val="00595439"/>
    <w:rsid w:val="005B0195"/>
    <w:rsid w:val="005E65A8"/>
    <w:rsid w:val="00613BF6"/>
    <w:rsid w:val="00715BD3"/>
    <w:rsid w:val="00812D15"/>
    <w:rsid w:val="008926CD"/>
    <w:rsid w:val="00895ADA"/>
    <w:rsid w:val="008F4E48"/>
    <w:rsid w:val="009E00F4"/>
    <w:rsid w:val="009E0578"/>
    <w:rsid w:val="009F4BF2"/>
    <w:rsid w:val="00A40C66"/>
    <w:rsid w:val="00A63DC2"/>
    <w:rsid w:val="00B16605"/>
    <w:rsid w:val="00B56781"/>
    <w:rsid w:val="00B60540"/>
    <w:rsid w:val="00C06280"/>
    <w:rsid w:val="00C27F86"/>
    <w:rsid w:val="00CB494B"/>
    <w:rsid w:val="00D87065"/>
    <w:rsid w:val="00E0300E"/>
    <w:rsid w:val="00EB7695"/>
    <w:rsid w:val="00EE2E18"/>
    <w:rsid w:val="00F02F36"/>
    <w:rsid w:val="00F82ADD"/>
    <w:rsid w:val="00FF3DA8"/>
    <w:rsid w:val="00FF4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1F428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60540"/>
    <w:pPr>
      <w:spacing w:after="0" w:line="240" w:lineRule="auto"/>
    </w:pPr>
    <w:rPr>
      <w:rFonts w:ascii="Arial" w:hAnsi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E5D11"/>
    <w:pPr>
      <w:spacing w:after="0" w:line="240" w:lineRule="auto"/>
    </w:pPr>
    <w:rPr>
      <w:rFonts w:ascii="Arial" w:hAnsi="Arial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C2F1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C2F12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4C2F1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4C2F12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4C2F1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C2F12"/>
    <w:rPr>
      <w:rFonts w:ascii="Arial" w:hAnsi="Arial"/>
    </w:rPr>
  </w:style>
  <w:style w:type="table" w:styleId="Tabellenraster">
    <w:name w:val="Table Grid"/>
    <w:basedOn w:val="NormaleTabelle"/>
    <w:uiPriority w:val="59"/>
    <w:rsid w:val="004C2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8" ma:contentTypeDescription="Ein neues Dokument erstellen." ma:contentTypeScope="" ma:versionID="e1b45982963795340505a2c59058f955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05801b5d47cab59b3150a2ad7fb6e18b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49FEFF-040D-4E3D-9F15-2515E1355912}">
  <ds:schemaRefs>
    <ds:schemaRef ds:uri="http://schemas.microsoft.com/office/2006/metadata/properties"/>
    <ds:schemaRef ds:uri="http://schemas.microsoft.com/office/infopath/2007/PartnerControls"/>
    <ds:schemaRef ds:uri="023c48ad-b534-482c-b1d3-9ec7dc42448e"/>
    <ds:schemaRef ds:uri="2c546474-04f8-4499-baae-7c9b84e9cf11"/>
  </ds:schemaRefs>
</ds:datastoreItem>
</file>

<file path=customXml/itemProps2.xml><?xml version="1.0" encoding="utf-8"?>
<ds:datastoreItem xmlns:ds="http://schemas.openxmlformats.org/officeDocument/2006/customXml" ds:itemID="{0134E5B8-86F1-4146-B0C0-8D757302C4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916CDB-9A96-48BE-BADC-5791426A804E}"/>
</file>

<file path=docProps/app.xml><?xml version="1.0" encoding="utf-8"?>
<Properties xmlns="http://schemas.openxmlformats.org/officeDocument/2006/extended-properties" xmlns:vt="http://schemas.openxmlformats.org/officeDocument/2006/docPropsVTypes">
  <Template>Vorlage_Ausschreibung_Spiele</Template>
  <TotalTime>0</TotalTime>
  <Pages>1</Pages>
  <Words>4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Corina Kohler</dc:creator>
  <cp:lastModifiedBy>Chantal Rüegg</cp:lastModifiedBy>
  <cp:revision>2</cp:revision>
  <dcterms:created xsi:type="dcterms:W3CDTF">2025-03-06T15:37:00Z</dcterms:created>
  <dcterms:modified xsi:type="dcterms:W3CDTF">2025-03-06T15:37:00Z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  <property fmtid="{D5CDD505-2E9C-101B-9397-08002B2CF9AE}" pid="3" name="MediaServiceImageTags">
    <vt:lpwstr/>
  </property>
</Properties>
</file>