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A235E" w14:textId="77777777" w:rsidR="00FE5210" w:rsidRDefault="00FE5210" w:rsidP="005C34C7">
      <w:pPr>
        <w:spacing w:after="0"/>
      </w:pPr>
    </w:p>
    <w:p w14:paraId="7FFBC568" w14:textId="77777777" w:rsidR="00FE5210" w:rsidRDefault="00FE5210" w:rsidP="005C34C7">
      <w:pPr>
        <w:spacing w:after="0"/>
      </w:pPr>
    </w:p>
    <w:sectPr w:rsidR="00FE5210" w:rsidSect="00FE52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5" w:right="1474" w:bottom="1644" w:left="1474" w:header="680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9F5F1" w14:textId="77777777" w:rsidR="006F50E6" w:rsidRDefault="006F50E6" w:rsidP="0034270E">
      <w:pPr>
        <w:spacing w:after="0" w:line="240" w:lineRule="auto"/>
      </w:pPr>
      <w:r>
        <w:separator/>
      </w:r>
    </w:p>
  </w:endnote>
  <w:endnote w:type="continuationSeparator" w:id="0">
    <w:p w14:paraId="4B2A6041" w14:textId="77777777" w:rsidR="006F50E6" w:rsidRDefault="006F50E6" w:rsidP="00342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B9DB9" w14:textId="77777777" w:rsidR="006F50E6" w:rsidRDefault="006F50E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84B93" w14:textId="72899585" w:rsidR="0034270E" w:rsidRDefault="00E03E86" w:rsidP="00FE5210">
    <w:pPr>
      <w:pStyle w:val="Fuzeile"/>
      <w:tabs>
        <w:tab w:val="left" w:pos="6405"/>
        <w:tab w:val="right" w:pos="8958"/>
      </w:tabs>
    </w:pPr>
    <w:r w:rsidRPr="00E5356B">
      <w:rPr>
        <w:noProof/>
      </w:rPr>
      <w:drawing>
        <wp:anchor distT="0" distB="0" distL="114300" distR="114300" simplePos="0" relativeHeight="251659264" behindDoc="0" locked="0" layoutInCell="1" allowOverlap="1" wp14:anchorId="0DF1225C" wp14:editId="76BFD8FE">
          <wp:simplePos x="0" y="0"/>
          <wp:positionH relativeFrom="leftMargin">
            <wp:posOffset>5627370</wp:posOffset>
          </wp:positionH>
          <wp:positionV relativeFrom="topMargin">
            <wp:posOffset>9641840</wp:posOffset>
          </wp:positionV>
          <wp:extent cx="1404000" cy="720000"/>
          <wp:effectExtent l="0" t="0" r="5715" b="4445"/>
          <wp:wrapThrough wrapText="bothSides">
            <wp:wrapPolygon edited="0">
              <wp:start x="0" y="0"/>
              <wp:lineTo x="0" y="21162"/>
              <wp:lineTo x="21395" y="21162"/>
              <wp:lineTo x="21395" y="0"/>
              <wp:lineTo x="0" y="0"/>
            </wp:wrapPolygon>
          </wp:wrapThrough>
          <wp:docPr id="25" name="Grafi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Grafik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04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4CAE" w:rsidRPr="00E5356B">
      <w:rPr>
        <w:noProof/>
      </w:rPr>
      <w:drawing>
        <wp:anchor distT="0" distB="0" distL="114300" distR="114300" simplePos="0" relativeHeight="251658240" behindDoc="0" locked="0" layoutInCell="1" allowOverlap="1" wp14:anchorId="38F4839B" wp14:editId="1769AA8D">
          <wp:simplePos x="0" y="0"/>
          <wp:positionH relativeFrom="leftMargin">
            <wp:posOffset>575945</wp:posOffset>
          </wp:positionH>
          <wp:positionV relativeFrom="topMargin">
            <wp:posOffset>9775190</wp:posOffset>
          </wp:positionV>
          <wp:extent cx="756000" cy="482400"/>
          <wp:effectExtent l="0" t="0" r="6350" b="0"/>
          <wp:wrapThrough wrapText="bothSides">
            <wp:wrapPolygon edited="0">
              <wp:start x="0" y="0"/>
              <wp:lineTo x="0" y="20490"/>
              <wp:lineTo x="21237" y="20490"/>
              <wp:lineTo x="21237" y="0"/>
              <wp:lineTo x="0" y="0"/>
            </wp:wrapPolygon>
          </wp:wrapThrough>
          <wp:docPr id="24" name="Grafi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Grafik 2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4C75F" w14:textId="77777777" w:rsidR="006F50E6" w:rsidRDefault="006F50E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26222" w14:textId="77777777" w:rsidR="006F50E6" w:rsidRDefault="006F50E6" w:rsidP="0034270E">
      <w:pPr>
        <w:spacing w:after="0" w:line="240" w:lineRule="auto"/>
      </w:pPr>
      <w:r>
        <w:separator/>
      </w:r>
    </w:p>
  </w:footnote>
  <w:footnote w:type="continuationSeparator" w:id="0">
    <w:p w14:paraId="762FDDEE" w14:textId="77777777" w:rsidR="006F50E6" w:rsidRDefault="006F50E6" w:rsidP="00342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E97C6" w14:textId="77777777" w:rsidR="006F50E6" w:rsidRDefault="006F50E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49C64" w14:textId="77777777" w:rsidR="0034270E" w:rsidRDefault="0034270E" w:rsidP="0034270E">
    <w:pPr>
      <w:pStyle w:val="Kopfzeile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648F1" w14:textId="77777777" w:rsidR="006F50E6" w:rsidRDefault="006F50E6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0E6"/>
    <w:rsid w:val="000C5154"/>
    <w:rsid w:val="00116386"/>
    <w:rsid w:val="0027329B"/>
    <w:rsid w:val="002915EA"/>
    <w:rsid w:val="0034270E"/>
    <w:rsid w:val="00367093"/>
    <w:rsid w:val="00371F36"/>
    <w:rsid w:val="003A19E5"/>
    <w:rsid w:val="003D5D10"/>
    <w:rsid w:val="005755D5"/>
    <w:rsid w:val="005C34C7"/>
    <w:rsid w:val="00680D2C"/>
    <w:rsid w:val="0068375E"/>
    <w:rsid w:val="006F50E6"/>
    <w:rsid w:val="006F728C"/>
    <w:rsid w:val="0074365B"/>
    <w:rsid w:val="007A657A"/>
    <w:rsid w:val="007E05E6"/>
    <w:rsid w:val="009D7262"/>
    <w:rsid w:val="00A13CFB"/>
    <w:rsid w:val="00A23210"/>
    <w:rsid w:val="00AE4CAE"/>
    <w:rsid w:val="00BD49FC"/>
    <w:rsid w:val="00BE5C7A"/>
    <w:rsid w:val="00C13993"/>
    <w:rsid w:val="00C924D1"/>
    <w:rsid w:val="00CA6386"/>
    <w:rsid w:val="00D2205B"/>
    <w:rsid w:val="00D441DA"/>
    <w:rsid w:val="00D52577"/>
    <w:rsid w:val="00D76DD3"/>
    <w:rsid w:val="00DA6C74"/>
    <w:rsid w:val="00DE005C"/>
    <w:rsid w:val="00E03E86"/>
    <w:rsid w:val="00E11E9A"/>
    <w:rsid w:val="00EA5D56"/>
    <w:rsid w:val="00EB2976"/>
    <w:rsid w:val="00F07917"/>
    <w:rsid w:val="00F3542A"/>
    <w:rsid w:val="00FA3FFA"/>
    <w:rsid w:val="00FE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84DAC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sz w:val="22"/>
        <w:szCs w:val="22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60" w:line="259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42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4270E"/>
  </w:style>
  <w:style w:type="paragraph" w:styleId="Fuzeile">
    <w:name w:val="footer"/>
    <w:basedOn w:val="Standard"/>
    <w:link w:val="FuzeileZchn"/>
    <w:uiPriority w:val="99"/>
    <w:unhideWhenUsed/>
    <w:rsid w:val="00342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4270E"/>
  </w:style>
  <w:style w:type="character" w:styleId="Platzhaltertext">
    <w:name w:val="Placeholder Text"/>
    <w:uiPriority w:val="99"/>
    <w:semiHidden/>
    <w:rsid w:val="00BD49FC"/>
    <w:rPr>
      <w:color w:val="808080"/>
    </w:rPr>
  </w:style>
  <w:style w:type="character" w:styleId="Hyperlink">
    <w:name w:val="Hyperlink"/>
    <w:uiPriority w:val="99"/>
    <w:unhideWhenUsed/>
    <w:rsid w:val="005C34C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8" ma:contentTypeDescription="Ein neues Dokument erstellen." ma:contentTypeScope="" ma:versionID="e1b45982963795340505a2c59058f955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05801b5d47cab59b3150a2ad7fb6e18b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7F8519-A647-41C0-A8C2-1C3673B27BC5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customXml/itemProps2.xml><?xml version="1.0" encoding="utf-8"?>
<ds:datastoreItem xmlns:ds="http://schemas.openxmlformats.org/officeDocument/2006/customXml" ds:itemID="{EB99E758-8F41-4D69-A4EF-C70B23C3C5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617095-5B9F-44C0-ACF3-A91D63A2FB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3c48ad-b534-482c-b1d3-9ec7dc42448e"/>
    <ds:schemaRef ds:uri="2c546474-04f8-4499-baae-7c9b84e9c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Vorlage_A4_farbig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Kohler</dc:creator>
  <cp:keywords/>
  <dc:description/>
  <cp:lastModifiedBy>Corina Kohler</cp:lastModifiedBy>
  <cp:revision>1</cp:revision>
  <dcterms:created xsi:type="dcterms:W3CDTF">2025-04-09T15:24:00Z</dcterms:created>
  <dcterms:modified xsi:type="dcterms:W3CDTF">2025-04-09T15:25:00Z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