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71338" w14:textId="77777777" w:rsidR="004259A6" w:rsidRDefault="004259A6">
      <w:pPr>
        <w:sectPr w:rsidR="004259A6" w:rsidSect="00F04A66">
          <w:footerReference w:type="default" r:id="rId10"/>
          <w:pgSz w:w="11905" w:h="16837" w:code="9"/>
          <w:pgMar w:top="851" w:right="851" w:bottom="0" w:left="851" w:header="0" w:footer="1191" w:gutter="0"/>
          <w:paperSrc w:first="7" w:other="7"/>
          <w:cols w:space="708"/>
          <w:docGrid w:linePitch="299"/>
        </w:sectPr>
      </w:pPr>
      <w:bookmarkStart w:id="2" w:name="_Hlk33605590"/>
    </w:p>
    <w:p w14:paraId="115BF2B6" w14:textId="77777777" w:rsidR="00304E24" w:rsidRPr="006107FA" w:rsidRDefault="00304E24"/>
    <w:p w14:paraId="51F7133A" w14:textId="77777777" w:rsidR="006107FA" w:rsidRPr="006107FA" w:rsidRDefault="006107FA"/>
    <w:p w14:paraId="51F7133B" w14:textId="77777777" w:rsidR="006107FA" w:rsidRPr="006107FA" w:rsidRDefault="006107FA"/>
    <w:p w14:paraId="51F7133C" w14:textId="77777777" w:rsidR="006107FA" w:rsidRDefault="006107FA"/>
    <w:p w14:paraId="51F7133D" w14:textId="77777777" w:rsidR="006107FA" w:rsidRDefault="006107FA"/>
    <w:p w14:paraId="6135876F" w14:textId="77777777" w:rsidR="003A255D" w:rsidRDefault="003A255D"/>
    <w:p w14:paraId="679DD403" w14:textId="77777777" w:rsidR="003A255D" w:rsidRDefault="003A255D"/>
    <w:p w14:paraId="774BEEA5" w14:textId="77777777" w:rsidR="003A255D" w:rsidRDefault="003A255D"/>
    <w:p w14:paraId="59D12E8E" w14:textId="77777777" w:rsidR="003A255D" w:rsidRDefault="003A255D"/>
    <w:p w14:paraId="4CF2A9E6" w14:textId="77777777" w:rsidR="003A255D" w:rsidRDefault="003A255D"/>
    <w:p w14:paraId="2B7E1CC4" w14:textId="77777777" w:rsidR="003A255D" w:rsidRDefault="003A255D"/>
    <w:p w14:paraId="62D3056F" w14:textId="77777777" w:rsidR="003A255D" w:rsidRDefault="003A255D"/>
    <w:p w14:paraId="3085A4A1" w14:textId="273B0F69" w:rsidR="003A255D" w:rsidRDefault="003A255D"/>
    <w:p w14:paraId="0EEBD4A3" w14:textId="77777777" w:rsidR="003A255D" w:rsidRDefault="003A255D"/>
    <w:p w14:paraId="51F7133E" w14:textId="77777777" w:rsidR="006107FA" w:rsidRPr="006107FA" w:rsidRDefault="006107FA"/>
    <w:p w14:paraId="51F7133F" w14:textId="77777777" w:rsidR="003D45F3" w:rsidRPr="006107FA" w:rsidRDefault="003D45F3" w:rsidP="006107FA"/>
    <w:bookmarkEnd w:id="2"/>
    <w:p w14:paraId="51F71340" w14:textId="77777777" w:rsidR="00EA7CDF" w:rsidRDefault="00EA7CDF">
      <w:pPr>
        <w:sectPr w:rsidR="00EA7CDF" w:rsidSect="001E325B">
          <w:type w:val="continuous"/>
          <w:pgSz w:w="11905" w:h="16837" w:code="9"/>
          <w:pgMar w:top="709" w:right="1415" w:bottom="0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51F71341" w14:textId="77777777" w:rsidR="00EA7CDF" w:rsidRDefault="00EA7CDF"/>
    <w:sectPr w:rsidR="00EA7CDF" w:rsidSect="001E325B">
      <w:footerReference w:type="default" r:id="rId11"/>
      <w:pgSz w:w="11905" w:h="16837" w:code="9"/>
      <w:pgMar w:top="851" w:right="851" w:bottom="0" w:left="851" w:header="0" w:footer="567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EEBA8" w14:textId="77777777" w:rsidR="00F06508" w:rsidRDefault="00F06508" w:rsidP="00DF5835">
      <w:r>
        <w:separator/>
      </w:r>
    </w:p>
  </w:endnote>
  <w:endnote w:type="continuationSeparator" w:id="0">
    <w:p w14:paraId="2458C116" w14:textId="77777777" w:rsidR="00F06508" w:rsidRDefault="00F06508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71346" w14:textId="03A37432" w:rsidR="00DF5835" w:rsidRDefault="00031508" w:rsidP="00DF5835">
    <w:pPr>
      <w:pStyle w:val="Fuzeile"/>
      <w:tabs>
        <w:tab w:val="clear" w:pos="4536"/>
        <w:tab w:val="clear" w:pos="9072"/>
        <w:tab w:val="right" w:pos="10206"/>
      </w:tabs>
    </w:pPr>
    <w:bookmarkStart w:id="0" w:name="_Hlk33528698"/>
    <w:bookmarkStart w:id="1" w:name="_Hlk33528699"/>
    <w:r>
      <w:rPr>
        <w:noProof/>
      </w:rPr>
      <w:drawing>
        <wp:anchor distT="0" distB="0" distL="114300" distR="114300" simplePos="0" relativeHeight="251658240" behindDoc="0" locked="0" layoutInCell="1" allowOverlap="1" wp14:anchorId="30AD490E" wp14:editId="4153FBBD">
          <wp:simplePos x="0" y="0"/>
          <wp:positionH relativeFrom="leftMargin">
            <wp:posOffset>575945</wp:posOffset>
          </wp:positionH>
          <wp:positionV relativeFrom="topMargin">
            <wp:posOffset>9775190</wp:posOffset>
          </wp:positionV>
          <wp:extent cx="756000" cy="482400"/>
          <wp:effectExtent l="0" t="0" r="6350" b="0"/>
          <wp:wrapThrough wrapText="bothSides">
            <wp:wrapPolygon edited="0">
              <wp:start x="0" y="0"/>
              <wp:lineTo x="0" y="20490"/>
              <wp:lineTo x="21237" y="20490"/>
              <wp:lineTo x="21237" y="0"/>
              <wp:lineTo x="0" y="0"/>
            </wp:wrapPolygon>
          </wp:wrapThrough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TV_Logo-Patronat_A4_S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5835">
      <w:tab/>
    </w:r>
    <w:r w:rsidR="00346501">
      <w:rPr>
        <w:noProof/>
      </w:rPr>
      <w:drawing>
        <wp:anchor distT="0" distB="0" distL="114300" distR="114300" simplePos="0" relativeHeight="251659264" behindDoc="0" locked="0" layoutInCell="1" allowOverlap="1" wp14:anchorId="13F7FFDD" wp14:editId="7D24285C">
          <wp:simplePos x="0" y="0"/>
          <wp:positionH relativeFrom="leftMargin">
            <wp:posOffset>5627370</wp:posOffset>
          </wp:positionH>
          <wp:positionV relativeFrom="topMargin">
            <wp:posOffset>9641840</wp:posOffset>
          </wp:positionV>
          <wp:extent cx="1404000" cy="720000"/>
          <wp:effectExtent l="0" t="0" r="5715" b="4445"/>
          <wp:wrapThrough wrapText="bothSides">
            <wp:wrapPolygon edited="0">
              <wp:start x="0" y="0"/>
              <wp:lineTo x="0" y="21162"/>
              <wp:lineTo x="21395" y="21162"/>
              <wp:lineTo x="21395" y="0"/>
              <wp:lineTo x="0" y="0"/>
            </wp:wrapPolygon>
          </wp:wrapThrough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71347" w14:textId="77777777" w:rsidR="004259A6" w:rsidRDefault="004259A6" w:rsidP="001E325B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249F2" w14:textId="77777777" w:rsidR="00F06508" w:rsidRDefault="00F06508" w:rsidP="00DF5835">
      <w:r>
        <w:separator/>
      </w:r>
    </w:p>
  </w:footnote>
  <w:footnote w:type="continuationSeparator" w:id="0">
    <w:p w14:paraId="5928EFD7" w14:textId="77777777" w:rsidR="00F06508" w:rsidRDefault="00F06508" w:rsidP="00DF5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35"/>
    <w:rsid w:val="00021529"/>
    <w:rsid w:val="00031508"/>
    <w:rsid w:val="00061BEE"/>
    <w:rsid w:val="00146E4B"/>
    <w:rsid w:val="001E325B"/>
    <w:rsid w:val="00304E24"/>
    <w:rsid w:val="00346501"/>
    <w:rsid w:val="003A255D"/>
    <w:rsid w:val="003D45F3"/>
    <w:rsid w:val="004259A6"/>
    <w:rsid w:val="00465DE3"/>
    <w:rsid w:val="004D3CEA"/>
    <w:rsid w:val="004E5D11"/>
    <w:rsid w:val="006107FA"/>
    <w:rsid w:val="00635D9A"/>
    <w:rsid w:val="00830E2C"/>
    <w:rsid w:val="00847491"/>
    <w:rsid w:val="00880ECB"/>
    <w:rsid w:val="008926CD"/>
    <w:rsid w:val="008F4E48"/>
    <w:rsid w:val="009352EA"/>
    <w:rsid w:val="00A064F6"/>
    <w:rsid w:val="00A736A2"/>
    <w:rsid w:val="00B60540"/>
    <w:rsid w:val="00C270DB"/>
    <w:rsid w:val="00D87065"/>
    <w:rsid w:val="00DF5835"/>
    <w:rsid w:val="00E6137A"/>
    <w:rsid w:val="00EA7CDF"/>
    <w:rsid w:val="00F04A66"/>
    <w:rsid w:val="00F06508"/>
    <w:rsid w:val="00F2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713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8" ma:contentTypeDescription="Ein neues Dokument erstellen." ma:contentTypeScope="" ma:versionID="e1b45982963795340505a2c59058f955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5801b5d47cab59b3150a2ad7fb6e18b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E34F5-426A-4BCA-A5E6-AC794AA42AA0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2.xml><?xml version="1.0" encoding="utf-8"?>
<ds:datastoreItem xmlns:ds="http://schemas.openxmlformats.org/officeDocument/2006/customXml" ds:itemID="{070E4E50-D7DB-4785-B435-F269DB507D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3c48ad-b534-482c-b1d3-9ec7dc42448e"/>
    <ds:schemaRef ds:uri="2c546474-04f8-4499-baae-7c9b84e9c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8BCE17-0A57-42CE-A8CF-32698E8D97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F0E93E-B8FD-4957-93D1-2AD141333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Vorlage_A4_mehrseitig_farbig</Template>
  <TotalTime>0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Hotz</dc:creator>
  <cp:lastModifiedBy>Chantal Rüegg</cp:lastModifiedBy>
  <cp:revision>2</cp:revision>
  <dcterms:created xsi:type="dcterms:W3CDTF">2025-03-06T14:58:00Z</dcterms:created>
  <dcterms:modified xsi:type="dcterms:W3CDTF">2025-03-06T14:58:00Z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