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A8244" w14:textId="77777777" w:rsidR="00FE5210" w:rsidRDefault="00FE5210" w:rsidP="005C34C7">
      <w:pPr>
        <w:spacing w:after="0"/>
      </w:pPr>
    </w:p>
    <w:p w14:paraId="6BD436FA" w14:textId="77777777" w:rsidR="00FE5210" w:rsidRDefault="00FE5210" w:rsidP="005C34C7">
      <w:pPr>
        <w:spacing w:after="0"/>
      </w:pPr>
    </w:p>
    <w:sectPr w:rsidR="00FE5210" w:rsidSect="00FE5210">
      <w:headerReference w:type="default" r:id="rId9"/>
      <w:footerReference w:type="default" r:id="rId10"/>
      <w:pgSz w:w="11906" w:h="16838" w:code="9"/>
      <w:pgMar w:top="1135" w:right="1474" w:bottom="1644" w:left="1474" w:header="68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D851B" w14:textId="77777777" w:rsidR="00903CC9" w:rsidRDefault="00903CC9" w:rsidP="0034270E">
      <w:pPr>
        <w:spacing w:after="0" w:line="240" w:lineRule="auto"/>
      </w:pPr>
      <w:r>
        <w:separator/>
      </w:r>
    </w:p>
  </w:endnote>
  <w:endnote w:type="continuationSeparator" w:id="0">
    <w:p w14:paraId="4664BECB" w14:textId="77777777" w:rsidR="00903CC9" w:rsidRDefault="00903CC9" w:rsidP="0034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CD986" w14:textId="34720A28" w:rsidR="0034270E" w:rsidRDefault="00903CC9" w:rsidP="00FE5210">
    <w:pPr>
      <w:pStyle w:val="Fuzeile"/>
      <w:tabs>
        <w:tab w:val="left" w:pos="6405"/>
        <w:tab w:val="right" w:pos="8958"/>
      </w:tabs>
    </w:pPr>
    <w:r w:rsidRPr="00E5356B">
      <w:rPr>
        <w:noProof/>
      </w:rPr>
      <w:drawing>
        <wp:anchor distT="0" distB="0" distL="114300" distR="114300" simplePos="0" relativeHeight="251659264" behindDoc="0" locked="0" layoutInCell="1" allowOverlap="1" wp14:anchorId="4D51DE79" wp14:editId="79D7AF7F">
          <wp:simplePos x="0" y="0"/>
          <wp:positionH relativeFrom="leftMargin">
            <wp:posOffset>5628640</wp:posOffset>
          </wp:positionH>
          <wp:positionV relativeFrom="topMargin">
            <wp:posOffset>9639935</wp:posOffset>
          </wp:positionV>
          <wp:extent cx="1402080" cy="719455"/>
          <wp:effectExtent l="0" t="0" r="7620" b="4445"/>
          <wp:wrapThrough wrapText="bothSides">
            <wp:wrapPolygon edited="0">
              <wp:start x="0" y="0"/>
              <wp:lineTo x="0" y="21162"/>
              <wp:lineTo x="21424" y="21162"/>
              <wp:lineTo x="21424" y="0"/>
              <wp:lineTo x="0" y="0"/>
            </wp:wrapPolygon>
          </wp:wrapThrough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Grafik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356B">
      <w:rPr>
        <w:noProof/>
      </w:rPr>
      <w:drawing>
        <wp:anchor distT="0" distB="0" distL="114300" distR="114300" simplePos="0" relativeHeight="251658240" behindDoc="0" locked="0" layoutInCell="1" allowOverlap="1" wp14:anchorId="54D0B851" wp14:editId="15FC8084">
          <wp:simplePos x="0" y="0"/>
          <wp:positionH relativeFrom="leftMargin">
            <wp:posOffset>575310</wp:posOffset>
          </wp:positionH>
          <wp:positionV relativeFrom="topMargin">
            <wp:posOffset>9774555</wp:posOffset>
          </wp:positionV>
          <wp:extent cx="753745" cy="481965"/>
          <wp:effectExtent l="0" t="0" r="8255" b="0"/>
          <wp:wrapThrough wrapText="bothSides">
            <wp:wrapPolygon edited="0">
              <wp:start x="0" y="0"/>
              <wp:lineTo x="0" y="20490"/>
              <wp:lineTo x="21291" y="20490"/>
              <wp:lineTo x="21291" y="0"/>
              <wp:lineTo x="0" y="0"/>
            </wp:wrapPolygon>
          </wp:wrapThrough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Grafik 2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51EE1" w14:textId="77777777" w:rsidR="00903CC9" w:rsidRDefault="00903CC9" w:rsidP="0034270E">
      <w:pPr>
        <w:spacing w:after="0" w:line="240" w:lineRule="auto"/>
      </w:pPr>
      <w:r>
        <w:separator/>
      </w:r>
    </w:p>
  </w:footnote>
  <w:footnote w:type="continuationSeparator" w:id="0">
    <w:p w14:paraId="2DA25548" w14:textId="77777777" w:rsidR="00903CC9" w:rsidRDefault="00903CC9" w:rsidP="00342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1D88D" w14:textId="77777777" w:rsidR="0034270E" w:rsidRDefault="0034270E" w:rsidP="0034270E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CC9"/>
    <w:rsid w:val="000C5154"/>
    <w:rsid w:val="00116386"/>
    <w:rsid w:val="0027329B"/>
    <w:rsid w:val="002915EA"/>
    <w:rsid w:val="0034270E"/>
    <w:rsid w:val="00367093"/>
    <w:rsid w:val="00371F36"/>
    <w:rsid w:val="003A19E5"/>
    <w:rsid w:val="003D5D10"/>
    <w:rsid w:val="005755D5"/>
    <w:rsid w:val="005C34C7"/>
    <w:rsid w:val="00680D2C"/>
    <w:rsid w:val="0068375E"/>
    <w:rsid w:val="006F50E6"/>
    <w:rsid w:val="006F728C"/>
    <w:rsid w:val="0074365B"/>
    <w:rsid w:val="007A657A"/>
    <w:rsid w:val="007E05E6"/>
    <w:rsid w:val="00903CC9"/>
    <w:rsid w:val="009D7262"/>
    <w:rsid w:val="00A13CFB"/>
    <w:rsid w:val="00A23210"/>
    <w:rsid w:val="00AE4CAE"/>
    <w:rsid w:val="00BD49FC"/>
    <w:rsid w:val="00BE5C7A"/>
    <w:rsid w:val="00C13993"/>
    <w:rsid w:val="00C8674D"/>
    <w:rsid w:val="00C924D1"/>
    <w:rsid w:val="00CA6386"/>
    <w:rsid w:val="00D2205B"/>
    <w:rsid w:val="00D441DA"/>
    <w:rsid w:val="00D52577"/>
    <w:rsid w:val="00D76DD3"/>
    <w:rsid w:val="00DA6C74"/>
    <w:rsid w:val="00DE005C"/>
    <w:rsid w:val="00E03E86"/>
    <w:rsid w:val="00E11E9A"/>
    <w:rsid w:val="00EA5D56"/>
    <w:rsid w:val="00EB2976"/>
    <w:rsid w:val="00F07917"/>
    <w:rsid w:val="00F3542A"/>
    <w:rsid w:val="00FA3FFA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E85D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4270E"/>
  </w:style>
  <w:style w:type="paragraph" w:styleId="Fuzeile">
    <w:name w:val="footer"/>
    <w:basedOn w:val="Standard"/>
    <w:link w:val="FuzeileZchn"/>
    <w:uiPriority w:val="99"/>
    <w:unhideWhenUsed/>
    <w:rsid w:val="00342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4270E"/>
  </w:style>
  <w:style w:type="character" w:styleId="Platzhaltertext">
    <w:name w:val="Placeholder Text"/>
    <w:uiPriority w:val="99"/>
    <w:semiHidden/>
    <w:rsid w:val="00BD49FC"/>
    <w:rPr>
      <w:color w:val="808080"/>
    </w:rPr>
  </w:style>
  <w:style w:type="character" w:styleId="Hyperlink">
    <w:name w:val="Hyperlink"/>
    <w:uiPriority w:val="99"/>
    <w:unhideWhenUsed/>
    <w:rsid w:val="005C34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406bb9c0e509e0016f013e85246e5137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5a67c8b23e1a71489ac606b8507897d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8FEED0-36EF-447C-A976-6294A3DAA9B7}"/>
</file>

<file path=customXml/itemProps2.xml><?xml version="1.0" encoding="utf-8"?>
<ds:datastoreItem xmlns:ds="http://schemas.openxmlformats.org/officeDocument/2006/customXml" ds:itemID="{EB99E758-8F41-4D69-A4EF-C70B23C3C5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F8519-A647-41C0-A8C2-1C3673B27BC5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Vorlage_A4_farbig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Kohler</dc:creator>
  <cp:keywords/>
  <dc:description/>
  <cp:lastModifiedBy>Corina Kohler</cp:lastModifiedBy>
  <cp:revision>1</cp:revision>
  <dcterms:created xsi:type="dcterms:W3CDTF">2025-06-04T08:06:00Z</dcterms:created>
  <dcterms:modified xsi:type="dcterms:W3CDTF">2025-06-04T08:09:00Z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