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3D87" w14:textId="77777777" w:rsidR="00C93F5B" w:rsidRDefault="00C93F5B" w:rsidP="00C93F5B">
      <w:pPr>
        <w:sectPr w:rsidR="00C93F5B" w:rsidSect="00C93F5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4820" w:h="3119" w:orient="landscape" w:code="70"/>
          <w:pgMar w:top="284" w:right="567" w:bottom="567" w:left="567" w:header="0" w:footer="301" w:gutter="0"/>
          <w:cols w:space="708"/>
          <w:formProt w:val="0"/>
          <w:docGrid w:linePitch="299"/>
        </w:sectPr>
      </w:pPr>
    </w:p>
    <w:p w14:paraId="067C6A3E" w14:textId="77777777" w:rsidR="00C93F5B" w:rsidRDefault="00C93F5B" w:rsidP="00C93F5B"/>
    <w:p w14:paraId="6E048C49" w14:textId="77777777" w:rsidR="00333147" w:rsidRPr="00333147" w:rsidRDefault="00333147" w:rsidP="00333147"/>
    <w:p w14:paraId="3F86BC76" w14:textId="77777777" w:rsidR="00333147" w:rsidRPr="00333147" w:rsidRDefault="00333147" w:rsidP="00333147"/>
    <w:p w14:paraId="2EF8E318" w14:textId="77777777" w:rsidR="00333147" w:rsidRPr="00333147" w:rsidRDefault="00333147" w:rsidP="00333147"/>
    <w:p w14:paraId="1D2CDC99" w14:textId="77777777" w:rsidR="00333147" w:rsidRPr="00333147" w:rsidRDefault="00333147" w:rsidP="00333147"/>
    <w:p w14:paraId="5D179AFE" w14:textId="77777777" w:rsidR="00333147" w:rsidRPr="00333147" w:rsidRDefault="00333147" w:rsidP="00333147"/>
    <w:p w14:paraId="6DA1F210" w14:textId="77777777" w:rsidR="00333147" w:rsidRPr="00333147" w:rsidRDefault="00333147" w:rsidP="00333147"/>
    <w:sectPr w:rsidR="00333147" w:rsidRPr="00333147" w:rsidSect="00C93F5B">
      <w:type w:val="continuous"/>
      <w:pgSz w:w="4820" w:h="3119" w:orient="landscape" w:code="70"/>
      <w:pgMar w:top="284" w:right="567" w:bottom="567" w:left="567" w:header="0" w:footer="301" w:gutter="0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CEBA6" w14:textId="77777777" w:rsidR="00FE5184" w:rsidRDefault="00FE5184" w:rsidP="00B23376">
      <w:r>
        <w:separator/>
      </w:r>
    </w:p>
  </w:endnote>
  <w:endnote w:type="continuationSeparator" w:id="0">
    <w:p w14:paraId="280A5C5C" w14:textId="77777777" w:rsidR="00FE5184" w:rsidRDefault="00FE5184" w:rsidP="00B2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2C35A" w14:textId="77777777" w:rsidR="00FE5184" w:rsidRDefault="00FE518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D1A9" w14:textId="77777777" w:rsidR="00B23376" w:rsidRDefault="003F2EEC" w:rsidP="002B19BD">
    <w:pPr>
      <w:pStyle w:val="Fuzeile"/>
      <w:tabs>
        <w:tab w:val="clear" w:pos="4536"/>
        <w:tab w:val="clear" w:pos="9072"/>
        <w:tab w:val="right" w:pos="7230"/>
      </w:tabs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C064382" wp14:editId="6C9B3023">
          <wp:simplePos x="0" y="0"/>
          <wp:positionH relativeFrom="column">
            <wp:posOffset>1526068</wp:posOffset>
          </wp:positionH>
          <wp:positionV relativeFrom="paragraph">
            <wp:posOffset>-77861</wp:posOffset>
          </wp:positionV>
          <wp:extent cx="900571" cy="462338"/>
          <wp:effectExtent l="0" t="0" r="0" b="0"/>
          <wp:wrapNone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Grafik 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571" cy="4623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671C">
      <w:rPr>
        <w:noProof/>
      </w:rPr>
      <w:drawing>
        <wp:inline distT="0" distB="0" distL="0" distR="0" wp14:anchorId="0F272CD1" wp14:editId="4B9E3DF4">
          <wp:extent cx="467999" cy="299370"/>
          <wp:effectExtent l="0" t="0" r="8255" b="5715"/>
          <wp:docPr id="23" name="Grafi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 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9" cy="299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23376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A31D7" w14:textId="77777777" w:rsidR="00FE5184" w:rsidRDefault="00FE518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5FAAE" w14:textId="77777777" w:rsidR="00FE5184" w:rsidRDefault="00FE5184" w:rsidP="00B23376">
      <w:r>
        <w:separator/>
      </w:r>
    </w:p>
  </w:footnote>
  <w:footnote w:type="continuationSeparator" w:id="0">
    <w:p w14:paraId="0F887641" w14:textId="77777777" w:rsidR="00FE5184" w:rsidRDefault="00FE5184" w:rsidP="00B23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23714" w14:textId="77777777" w:rsidR="00FE5184" w:rsidRDefault="00FE518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C41C1" w14:textId="77777777" w:rsidR="00FE5184" w:rsidRDefault="00FE518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417F" w14:textId="77777777" w:rsidR="00FE5184" w:rsidRDefault="00FE518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184"/>
    <w:rsid w:val="00061BEE"/>
    <w:rsid w:val="001B4DCF"/>
    <w:rsid w:val="00282B88"/>
    <w:rsid w:val="002B19BD"/>
    <w:rsid w:val="00333147"/>
    <w:rsid w:val="003A20F8"/>
    <w:rsid w:val="003B440A"/>
    <w:rsid w:val="003F2EEC"/>
    <w:rsid w:val="004E5D11"/>
    <w:rsid w:val="00515CDF"/>
    <w:rsid w:val="006B5827"/>
    <w:rsid w:val="006C6028"/>
    <w:rsid w:val="0078690F"/>
    <w:rsid w:val="008149F8"/>
    <w:rsid w:val="008720FF"/>
    <w:rsid w:val="008926CD"/>
    <w:rsid w:val="008F4E48"/>
    <w:rsid w:val="00901432"/>
    <w:rsid w:val="00A80BFE"/>
    <w:rsid w:val="00AE5A5F"/>
    <w:rsid w:val="00B23376"/>
    <w:rsid w:val="00B41A59"/>
    <w:rsid w:val="00B60540"/>
    <w:rsid w:val="00BB23EA"/>
    <w:rsid w:val="00C46BF2"/>
    <w:rsid w:val="00C80A29"/>
    <w:rsid w:val="00C93F5B"/>
    <w:rsid w:val="00CD275D"/>
    <w:rsid w:val="00D0671C"/>
    <w:rsid w:val="00D87065"/>
    <w:rsid w:val="00DB1675"/>
    <w:rsid w:val="00F33381"/>
    <w:rsid w:val="00F36244"/>
    <w:rsid w:val="00F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BEC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F33381"/>
    <w:pPr>
      <w:keepNext/>
      <w:keepLines/>
      <w:spacing w:before="480" w:after="120"/>
      <w:contextualSpacing/>
      <w:outlineLvl w:val="0"/>
    </w:pPr>
    <w:rPr>
      <w:rFonts w:eastAsiaTheme="majorEastAsia" w:cstheme="majorBidi"/>
      <w:b/>
      <w:bCs/>
      <w:color w:val="0A82C5"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F33381"/>
    <w:pPr>
      <w:spacing w:after="100" w:line="276" w:lineRule="auto"/>
    </w:pPr>
    <w:rPr>
      <w:rFonts w:eastAsiaTheme="minorEastAsia"/>
      <w:color w:val="FFFFFF" w:themeColor="background1"/>
      <w:lang w:eastAsia="de-CH"/>
      <w14:textFill>
        <w14:noFill/>
      </w14:textFill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33381"/>
    <w:rPr>
      <w:rFonts w:ascii="Arial" w:eastAsiaTheme="majorEastAsia" w:hAnsi="Arial" w:cstheme="majorBidi"/>
      <w:b/>
      <w:bCs/>
      <w:color w:val="0A82C5"/>
      <w:sz w:val="24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376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376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337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3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406bb9c0e509e0016f013e85246e5137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5a67c8b23e1a71489ac606b8507897d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B58516-C01C-4EC6-958B-43C13313998A}"/>
</file>

<file path=customXml/itemProps2.xml><?xml version="1.0" encoding="utf-8"?>
<ds:datastoreItem xmlns:ds="http://schemas.openxmlformats.org/officeDocument/2006/customXml" ds:itemID="{58B87610-D143-471A-9280-2923C00D5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47FF81-E35A-4B59-A2B1-D148851F4349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Vorlage_Bon_A7_A8_farbig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Corina Kohler</dc:creator>
  <cp:lastModifiedBy>Corina Kohler</cp:lastModifiedBy>
  <cp:revision>2</cp:revision>
  <cp:lastPrinted>2020-02-04T11:35:00Z</cp:lastPrinted>
  <dcterms:created xsi:type="dcterms:W3CDTF">2025-05-28T09:40:00Z</dcterms:created>
  <dcterms:modified xsi:type="dcterms:W3CDTF">2025-05-28T09:40:00Z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