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15994" w14:textId="77777777" w:rsidR="004259A6" w:rsidRDefault="004259A6">
      <w:pPr>
        <w:sectPr w:rsidR="004259A6" w:rsidSect="003354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5" w:h="16837" w:code="9"/>
          <w:pgMar w:top="252" w:right="851" w:bottom="0" w:left="851" w:header="0" w:footer="1417" w:gutter="0"/>
          <w:paperSrc w:first="7" w:other="7"/>
          <w:cols w:space="708"/>
          <w:docGrid w:linePitch="299"/>
        </w:sectPr>
      </w:pPr>
    </w:p>
    <w:p w14:paraId="6F065A81" w14:textId="77777777" w:rsidR="00EA7CDF" w:rsidRPr="0094493B" w:rsidRDefault="00EA7CDF"/>
    <w:p w14:paraId="61CAFB9A" w14:textId="77777777" w:rsidR="0094493B" w:rsidRDefault="0094493B"/>
    <w:p w14:paraId="43231CC9" w14:textId="77777777" w:rsidR="0094493B" w:rsidRDefault="0094493B"/>
    <w:p w14:paraId="6681E30D" w14:textId="77777777" w:rsidR="00FD5355" w:rsidRDefault="00FD5355"/>
    <w:p w14:paraId="62E9141E" w14:textId="77777777" w:rsidR="00FD5355" w:rsidRDefault="00FD5355"/>
    <w:p w14:paraId="2C8A0D7D" w14:textId="77777777" w:rsidR="00FD5355" w:rsidRDefault="00FD5355"/>
    <w:p w14:paraId="3A82D7C1" w14:textId="77777777" w:rsidR="00FD5355" w:rsidRDefault="00FD5355"/>
    <w:p w14:paraId="1CD89BEC" w14:textId="77777777" w:rsidR="00FD5355" w:rsidRDefault="00FD5355"/>
    <w:p w14:paraId="550D3838" w14:textId="77777777" w:rsidR="00FD5355" w:rsidRDefault="00FD5355"/>
    <w:p w14:paraId="699EA76B" w14:textId="77777777" w:rsidR="00FD5355" w:rsidRDefault="00FD5355"/>
    <w:p w14:paraId="69052EA5" w14:textId="77777777" w:rsidR="00FD5355" w:rsidRDefault="00FD5355"/>
    <w:p w14:paraId="2947E5B0" w14:textId="77777777" w:rsidR="00FD5355" w:rsidRDefault="00FD5355"/>
    <w:p w14:paraId="1FEECDCD" w14:textId="77777777" w:rsidR="00FD5355" w:rsidRDefault="00FD5355"/>
    <w:p w14:paraId="3F1E4B09" w14:textId="77777777" w:rsidR="00FD5355" w:rsidRDefault="00FD5355"/>
    <w:p w14:paraId="6B69740D" w14:textId="77777777" w:rsidR="00FD5355" w:rsidRDefault="00FD5355"/>
    <w:p w14:paraId="5F0F4C7D" w14:textId="77777777" w:rsidR="00FD5355" w:rsidRDefault="00FD5355"/>
    <w:p w14:paraId="4911074F" w14:textId="77777777" w:rsidR="00FD5355" w:rsidRDefault="00FD5355"/>
    <w:p w14:paraId="45E598C3" w14:textId="77777777" w:rsidR="00FD5355" w:rsidRDefault="00FD5355"/>
    <w:p w14:paraId="041615B0" w14:textId="77777777" w:rsidR="00FD5355" w:rsidRDefault="00FD5355"/>
    <w:p w14:paraId="71404BF7" w14:textId="77777777" w:rsidR="00FD5355" w:rsidRDefault="00FD5355"/>
    <w:p w14:paraId="3D57A2A6" w14:textId="77777777" w:rsidR="00FD5355" w:rsidRDefault="00FD5355"/>
    <w:p w14:paraId="49F0D674" w14:textId="77777777" w:rsidR="00FD5355" w:rsidRDefault="00FD5355"/>
    <w:p w14:paraId="765F56DD" w14:textId="77777777" w:rsidR="00FD5355" w:rsidRDefault="00FD5355"/>
    <w:p w14:paraId="4F6827D8" w14:textId="77777777" w:rsidR="00FD5355" w:rsidRDefault="00FD5355"/>
    <w:p w14:paraId="0A391EEA" w14:textId="77777777" w:rsidR="00FD5355" w:rsidRDefault="00FD5355"/>
    <w:p w14:paraId="26B5870A" w14:textId="77777777" w:rsidR="00FD5355" w:rsidRDefault="00FD5355"/>
    <w:p w14:paraId="306482A9" w14:textId="77777777" w:rsidR="00FD5355" w:rsidRDefault="00FD5355"/>
    <w:p w14:paraId="504D3F96" w14:textId="77777777" w:rsidR="00FD5355" w:rsidRDefault="00FD5355"/>
    <w:p w14:paraId="49853594" w14:textId="77777777" w:rsidR="00FD5355" w:rsidRDefault="00FD5355"/>
    <w:p w14:paraId="467F9567" w14:textId="77777777" w:rsidR="00FD5355" w:rsidRDefault="00FD5355"/>
    <w:p w14:paraId="5E5A4C65" w14:textId="77777777" w:rsidR="00FD5355" w:rsidRDefault="00FD5355"/>
    <w:p w14:paraId="12672088" w14:textId="77777777" w:rsidR="00FD5355" w:rsidRDefault="00FD5355"/>
    <w:p w14:paraId="587A88F7" w14:textId="77777777" w:rsidR="00FD5355" w:rsidRDefault="00FD5355"/>
    <w:p w14:paraId="4C260721" w14:textId="77777777" w:rsidR="00FD5355" w:rsidRDefault="00FD5355"/>
    <w:p w14:paraId="2C3BC423" w14:textId="77777777" w:rsidR="00FD5355" w:rsidRDefault="00FD5355"/>
    <w:p w14:paraId="3284A7B2" w14:textId="77777777" w:rsidR="00FD5355" w:rsidRDefault="00FD5355"/>
    <w:p w14:paraId="08257B4C" w14:textId="77777777" w:rsidR="00FD5355" w:rsidRDefault="00FD5355"/>
    <w:p w14:paraId="5EF52EF4" w14:textId="77777777" w:rsidR="00FD5355" w:rsidRDefault="00FD5355"/>
    <w:p w14:paraId="3614D70B" w14:textId="77777777" w:rsidR="00FD5355" w:rsidRDefault="00FD5355"/>
    <w:p w14:paraId="59DE4457" w14:textId="77777777" w:rsidR="00FD5355" w:rsidRDefault="00FD5355"/>
    <w:p w14:paraId="3394CC8C" w14:textId="77777777" w:rsidR="00FD5355" w:rsidRDefault="00FD5355"/>
    <w:p w14:paraId="0790F4C7" w14:textId="77777777" w:rsidR="00FD5355" w:rsidRDefault="00FD5355"/>
    <w:p w14:paraId="4831D48D" w14:textId="77777777" w:rsidR="00FD5355" w:rsidRDefault="00FD5355"/>
    <w:p w14:paraId="275B0E54" w14:textId="77777777" w:rsidR="00FD5355" w:rsidRDefault="00FD5355"/>
    <w:p w14:paraId="4B2B29F9" w14:textId="77777777" w:rsidR="00FD5355" w:rsidRDefault="00FD5355"/>
    <w:p w14:paraId="67C127C3" w14:textId="77777777" w:rsidR="00FD5355" w:rsidRDefault="00FD5355"/>
    <w:p w14:paraId="64C428E5" w14:textId="77777777" w:rsidR="00FD5355" w:rsidRDefault="00FD5355"/>
    <w:p w14:paraId="44A4F9FD" w14:textId="77777777" w:rsidR="00FD5355" w:rsidRDefault="00FD5355"/>
    <w:p w14:paraId="00169656" w14:textId="77777777" w:rsidR="00FD5355" w:rsidRDefault="00FD5355"/>
    <w:p w14:paraId="690C1EB0" w14:textId="77777777" w:rsidR="00FD5355" w:rsidRDefault="00FD5355"/>
    <w:p w14:paraId="1A981AD0" w14:textId="77777777" w:rsidR="00FD5355" w:rsidRDefault="00FD5355"/>
    <w:p w14:paraId="0F15C58D" w14:textId="77777777" w:rsidR="00FD5355" w:rsidRDefault="00FD5355"/>
    <w:p w14:paraId="61781570" w14:textId="77777777" w:rsidR="00FD5355" w:rsidRDefault="00FD5355"/>
    <w:p w14:paraId="392CB081" w14:textId="77777777" w:rsidR="00FD5355" w:rsidRDefault="00FD5355"/>
    <w:p w14:paraId="6B881588" w14:textId="77777777" w:rsidR="00FD5355" w:rsidRDefault="00FD5355"/>
    <w:p w14:paraId="76E232F0" w14:textId="77777777" w:rsidR="00FD5355" w:rsidRDefault="00FD5355"/>
    <w:p w14:paraId="60F3DA76" w14:textId="77777777" w:rsidR="00FD5355" w:rsidRDefault="00FD5355"/>
    <w:p w14:paraId="4D360823" w14:textId="77777777" w:rsidR="00FD5355" w:rsidRDefault="00FD5355"/>
    <w:p w14:paraId="1D7363EC" w14:textId="77777777" w:rsidR="00FD5355" w:rsidRDefault="00FD5355"/>
    <w:p w14:paraId="4C44DFD4" w14:textId="77777777" w:rsidR="00FD5355" w:rsidRDefault="00FD5355"/>
    <w:p w14:paraId="385BBFE6" w14:textId="77777777" w:rsidR="00FD5355" w:rsidRDefault="00FD5355"/>
    <w:p w14:paraId="7F21CF91" w14:textId="77777777" w:rsidR="00FD5355" w:rsidRDefault="00FD5355"/>
    <w:p w14:paraId="54F4F76F" w14:textId="77777777" w:rsidR="00FD5355" w:rsidRDefault="00FD5355"/>
    <w:p w14:paraId="302C520A" w14:textId="77777777" w:rsidR="00FD5355" w:rsidRDefault="00FD5355"/>
    <w:p w14:paraId="4715EAD5" w14:textId="77777777" w:rsidR="00FD5355" w:rsidRDefault="00FD5355"/>
    <w:p w14:paraId="3209727A" w14:textId="77777777" w:rsidR="00FD5355" w:rsidRDefault="00FD5355"/>
    <w:p w14:paraId="62149452" w14:textId="77777777" w:rsidR="00FD5355" w:rsidRDefault="00FD5355"/>
    <w:p w14:paraId="4E0A3B7A" w14:textId="77777777" w:rsidR="00FD5355" w:rsidRDefault="00FD5355"/>
    <w:p w14:paraId="706C9C61" w14:textId="77777777" w:rsidR="00FD5355" w:rsidRDefault="00FD5355"/>
    <w:p w14:paraId="5FB0E6C8" w14:textId="77777777" w:rsidR="00FD5355" w:rsidRDefault="00FD5355"/>
    <w:p w14:paraId="2FAE5EB5" w14:textId="77777777" w:rsidR="00FD5355" w:rsidRPr="0094493B" w:rsidRDefault="00FD5355"/>
    <w:p w14:paraId="35141CB1" w14:textId="77777777" w:rsidR="0094493B" w:rsidRPr="0094493B" w:rsidRDefault="0094493B"/>
    <w:p w14:paraId="5F9D8BB0" w14:textId="77777777" w:rsidR="0094493B" w:rsidRDefault="0094493B">
      <w:pPr>
        <w:sectPr w:rsidR="0094493B" w:rsidSect="00127C7D">
          <w:type w:val="continuous"/>
          <w:pgSz w:w="11905" w:h="16837" w:code="9"/>
          <w:pgMar w:top="249" w:right="1418" w:bottom="1644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3A04D387" w14:textId="77777777" w:rsidR="00EA7CDF" w:rsidRDefault="00EA7CDF"/>
    <w:sectPr w:rsidR="00EA7CDF" w:rsidSect="00127C7D">
      <w:footerReference w:type="default" r:id="rId15"/>
      <w:pgSz w:w="11905" w:h="16837" w:code="9"/>
      <w:pgMar w:top="709" w:right="851" w:bottom="1644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DBAD2" w14:textId="77777777" w:rsidR="00FD5355" w:rsidRDefault="00FD5355" w:rsidP="00DF5835">
      <w:r>
        <w:separator/>
      </w:r>
    </w:p>
  </w:endnote>
  <w:endnote w:type="continuationSeparator" w:id="0">
    <w:p w14:paraId="36A65767" w14:textId="77777777" w:rsidR="00FD5355" w:rsidRDefault="00FD5355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CE46D" w14:textId="77777777" w:rsidR="00FD5355" w:rsidRDefault="00FD535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B241D" w14:textId="7257C013" w:rsidR="00DF5835" w:rsidRDefault="00FD5355" w:rsidP="00DF5835">
    <w:pPr>
      <w:pStyle w:val="Fuzeile"/>
      <w:tabs>
        <w:tab w:val="clear" w:pos="4536"/>
        <w:tab w:val="clear" w:pos="9072"/>
        <w:tab w:val="right" w:pos="10206"/>
      </w:tabs>
    </w:pPr>
    <w:r>
      <w:rPr>
        <w:noProof/>
      </w:rPr>
      <w:drawing>
        <wp:anchor distT="0" distB="0" distL="114300" distR="114300" simplePos="0" relativeHeight="251671552" behindDoc="0" locked="0" layoutInCell="1" allowOverlap="1" wp14:anchorId="7F03A482" wp14:editId="3B6693E3">
          <wp:simplePos x="0" y="0"/>
          <wp:positionH relativeFrom="leftMargin">
            <wp:posOffset>5628640</wp:posOffset>
          </wp:positionH>
          <wp:positionV relativeFrom="topMargin">
            <wp:posOffset>9639935</wp:posOffset>
          </wp:positionV>
          <wp:extent cx="1402080" cy="719455"/>
          <wp:effectExtent l="0" t="0" r="7620" b="4445"/>
          <wp:wrapThrough wrapText="bothSides">
            <wp:wrapPolygon edited="0">
              <wp:start x="0" y="0"/>
              <wp:lineTo x="0" y="21162"/>
              <wp:lineTo x="21424" y="21162"/>
              <wp:lineTo x="21424" y="0"/>
              <wp:lineTo x="0" y="0"/>
            </wp:wrapPolygon>
          </wp:wrapThrough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208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285A">
      <w:rPr>
        <w:noProof/>
      </w:rPr>
      <w:drawing>
        <wp:anchor distT="0" distB="0" distL="114300" distR="114300" simplePos="0" relativeHeight="251656192" behindDoc="0" locked="0" layoutInCell="1" allowOverlap="1" wp14:anchorId="449ADD89" wp14:editId="4AC983DF">
          <wp:simplePos x="0" y="0"/>
          <wp:positionH relativeFrom="leftMargin">
            <wp:posOffset>575703</wp:posOffset>
          </wp:positionH>
          <wp:positionV relativeFrom="topMargin">
            <wp:posOffset>9774749</wp:posOffset>
          </wp:positionV>
          <wp:extent cx="754126" cy="482400"/>
          <wp:effectExtent l="0" t="0" r="8255" b="0"/>
          <wp:wrapThrough wrapText="bothSides">
            <wp:wrapPolygon edited="0">
              <wp:start x="0" y="0"/>
              <wp:lineTo x="0" y="20490"/>
              <wp:lineTo x="21291" y="20490"/>
              <wp:lineTo x="21291" y="0"/>
              <wp:lineTo x="0" y="0"/>
            </wp:wrapPolygon>
          </wp:wrapThrough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5835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3E44" w14:textId="77777777" w:rsidR="00FD5355" w:rsidRDefault="00FD5355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3782426"/>
      <w:docPartObj>
        <w:docPartGallery w:val="Page Numbers (Bottom of Page)"/>
        <w:docPartUnique/>
      </w:docPartObj>
    </w:sdtPr>
    <w:sdtEndPr/>
    <w:sdtContent>
      <w:p w14:paraId="44AB32A4" w14:textId="77777777" w:rsidR="004259A6" w:rsidRDefault="0094493B" w:rsidP="0094493B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B04" w:rsidRPr="00FE3B04">
          <w:rPr>
            <w:noProof/>
            <w:lang w:val="de-DE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F3716" w14:textId="77777777" w:rsidR="00FD5355" w:rsidRDefault="00FD5355" w:rsidP="00DF5835">
      <w:r>
        <w:separator/>
      </w:r>
    </w:p>
  </w:footnote>
  <w:footnote w:type="continuationSeparator" w:id="0">
    <w:p w14:paraId="473390E5" w14:textId="77777777" w:rsidR="00FD5355" w:rsidRDefault="00FD5355" w:rsidP="00DF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BCA21" w14:textId="77777777" w:rsidR="00FD5355" w:rsidRDefault="00FD535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2D8EE" w14:textId="77777777" w:rsidR="00FD5355" w:rsidRDefault="00FD535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211CE" w14:textId="77777777" w:rsidR="00FD5355" w:rsidRDefault="00FD535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355"/>
    <w:rsid w:val="00021529"/>
    <w:rsid w:val="00061BEE"/>
    <w:rsid w:val="00114A54"/>
    <w:rsid w:val="00127C7D"/>
    <w:rsid w:val="00146E4B"/>
    <w:rsid w:val="002D3212"/>
    <w:rsid w:val="002E2ED5"/>
    <w:rsid w:val="00315A24"/>
    <w:rsid w:val="003354C6"/>
    <w:rsid w:val="00344F13"/>
    <w:rsid w:val="00352244"/>
    <w:rsid w:val="003732EB"/>
    <w:rsid w:val="003B2849"/>
    <w:rsid w:val="003D45F3"/>
    <w:rsid w:val="004259A6"/>
    <w:rsid w:val="004E5D11"/>
    <w:rsid w:val="0050014B"/>
    <w:rsid w:val="00545B58"/>
    <w:rsid w:val="005A69D2"/>
    <w:rsid w:val="005D3F87"/>
    <w:rsid w:val="006861C3"/>
    <w:rsid w:val="007F379A"/>
    <w:rsid w:val="00847491"/>
    <w:rsid w:val="008926CD"/>
    <w:rsid w:val="008F4E48"/>
    <w:rsid w:val="0094493B"/>
    <w:rsid w:val="00A736A2"/>
    <w:rsid w:val="00AD79C5"/>
    <w:rsid w:val="00B60540"/>
    <w:rsid w:val="00C8674D"/>
    <w:rsid w:val="00C9285A"/>
    <w:rsid w:val="00D87065"/>
    <w:rsid w:val="00DF5835"/>
    <w:rsid w:val="00EA7CDF"/>
    <w:rsid w:val="00F13345"/>
    <w:rsid w:val="00F77F9D"/>
    <w:rsid w:val="00FD5355"/>
    <w:rsid w:val="00F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7C3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406bb9c0e509e0016f013e85246e5137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5a67c8b23e1a71489ac606b8507897d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AF1610-1503-43A7-B4DD-968AC3610D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67C439-7D76-4864-9D2B-E5C45E2AC8D1}"/>
</file>

<file path=customXml/itemProps3.xml><?xml version="1.0" encoding="utf-8"?>
<ds:datastoreItem xmlns:ds="http://schemas.openxmlformats.org/officeDocument/2006/customXml" ds:itemID="{9487429F-C340-4CF5-BB7F-BD9AD0138D0A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Vorlage_Broschuere_A4_sw</Template>
  <TotalTime>0</TotalTime>
  <Pages>3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Kohler</dc:creator>
  <cp:lastModifiedBy>Corina Kohler</cp:lastModifiedBy>
  <cp:revision>2</cp:revision>
  <dcterms:created xsi:type="dcterms:W3CDTF">2025-06-04T08:45:00Z</dcterms:created>
  <dcterms:modified xsi:type="dcterms:W3CDTF">2025-06-04T08:45:00Z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