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5512C" w14:textId="77777777" w:rsidR="004C2F12" w:rsidRDefault="004C2F12" w:rsidP="004C2F12">
      <w:pPr>
        <w:sectPr w:rsidR="004C2F12" w:rsidSect="001268D2">
          <w:headerReference w:type="default" r:id="rId10"/>
          <w:footerReference w:type="default" r:id="rId11"/>
          <w:pgSz w:w="11905" w:h="16837" w:code="9"/>
          <w:pgMar w:top="851" w:right="851" w:bottom="0" w:left="851" w:header="1134" w:footer="1417" w:gutter="0"/>
          <w:paperSrc w:first="7" w:other="7"/>
          <w:cols w:space="708"/>
          <w:docGrid w:linePitch="299"/>
        </w:sectPr>
      </w:pPr>
    </w:p>
    <w:p w14:paraId="7227EBEF" w14:textId="77777777" w:rsidR="004C2F12" w:rsidRDefault="004C2F12" w:rsidP="004C2F12"/>
    <w:p w14:paraId="1CEFF5C3" w14:textId="77777777" w:rsidR="00E7305F" w:rsidRDefault="00E7305F" w:rsidP="004C2F12"/>
    <w:p w14:paraId="2733AA7C" w14:textId="77777777" w:rsidR="004C2F12" w:rsidRPr="001770A7" w:rsidRDefault="00FF4338" w:rsidP="004C2F12">
      <w:pPr>
        <w:rPr>
          <w:b/>
          <w:color w:val="0A82C5"/>
          <w:sz w:val="28"/>
          <w:szCs w:val="28"/>
        </w:rPr>
      </w:pPr>
      <w:r w:rsidRPr="001770A7">
        <w:rPr>
          <w:b/>
          <w:color w:val="0A82C5"/>
          <w:sz w:val="28"/>
          <w:szCs w:val="28"/>
        </w:rPr>
        <w:t>xxx</w:t>
      </w:r>
    </w:p>
    <w:p w14:paraId="04202115" w14:textId="77777777" w:rsidR="004C2F12" w:rsidRDefault="004C2F12" w:rsidP="004C2F12">
      <w:pPr>
        <w:rPr>
          <w:b/>
        </w:rPr>
      </w:pPr>
    </w:p>
    <w:p w14:paraId="69EFF829" w14:textId="77777777" w:rsidR="00FE0CB7" w:rsidRDefault="00FE0CB7" w:rsidP="004C2F12">
      <w:pPr>
        <w:rPr>
          <w:b/>
        </w:rPr>
      </w:pPr>
    </w:p>
    <w:p w14:paraId="49DB5168" w14:textId="615810C5" w:rsidR="00B830DA" w:rsidRPr="006508A1" w:rsidRDefault="006508A1" w:rsidP="004C2F12">
      <w:pPr>
        <w:rPr>
          <w:bCs/>
        </w:rPr>
      </w:pPr>
      <w:r w:rsidRPr="006508A1">
        <w:rPr>
          <w:bCs/>
        </w:rPr>
        <w:t>Kurzer Text zu Wettkampf</w:t>
      </w:r>
      <w:r>
        <w:rPr>
          <w:bCs/>
        </w:rPr>
        <w:t>….</w:t>
      </w:r>
    </w:p>
    <w:p w14:paraId="038DF5F7" w14:textId="77777777" w:rsidR="00B830DA" w:rsidRDefault="00B830DA" w:rsidP="004C2F12">
      <w:pPr>
        <w:rPr>
          <w:b/>
        </w:rPr>
      </w:pPr>
    </w:p>
    <w:p w14:paraId="3F34AB7B" w14:textId="77777777" w:rsidR="00B830DA" w:rsidRPr="004C2F12" w:rsidRDefault="00B830DA" w:rsidP="004C2F12">
      <w:pPr>
        <w:rPr>
          <w:b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1"/>
        <w:gridCol w:w="7382"/>
      </w:tblGrid>
      <w:tr w:rsidR="00A63DC2" w:rsidRPr="004C2F12" w14:paraId="676AEB6D" w14:textId="77777777" w:rsidTr="00A63DC2">
        <w:tc>
          <w:tcPr>
            <w:tcW w:w="2821" w:type="dxa"/>
          </w:tcPr>
          <w:p w14:paraId="5FA1CCED" w14:textId="77777777" w:rsidR="00A63DC2" w:rsidRPr="004C2F12" w:rsidRDefault="00A63DC2" w:rsidP="00A63DC2">
            <w:pPr>
              <w:spacing w:before="120" w:after="120"/>
              <w:rPr>
                <w:b/>
              </w:rPr>
            </w:pPr>
            <w:r w:rsidRPr="004C2F12">
              <w:rPr>
                <w:b/>
              </w:rPr>
              <w:t>Datum</w:t>
            </w:r>
          </w:p>
        </w:tc>
        <w:tc>
          <w:tcPr>
            <w:tcW w:w="7382" w:type="dxa"/>
          </w:tcPr>
          <w:p w14:paraId="5D3F7B52" w14:textId="77777777" w:rsidR="00A63DC2" w:rsidRPr="00372259" w:rsidRDefault="00A63DC2" w:rsidP="00A63DC2">
            <w:pPr>
              <w:spacing w:before="120" w:after="120"/>
            </w:pPr>
            <w:r>
              <w:rPr>
                <w:rFonts w:cs="Arial"/>
                <w:b/>
                <w:bCs/>
                <w:szCs w:val="26"/>
              </w:rPr>
              <w:t xml:space="preserve">Sonntag, </w:t>
            </w:r>
            <w:r w:rsidR="00FF4338">
              <w:rPr>
                <w:rFonts w:cs="Arial"/>
                <w:b/>
                <w:bCs/>
                <w:szCs w:val="26"/>
              </w:rPr>
              <w:t>xx</w:t>
            </w:r>
            <w:r>
              <w:rPr>
                <w:rFonts w:cs="Arial"/>
                <w:b/>
                <w:bCs/>
                <w:szCs w:val="26"/>
              </w:rPr>
              <w:t xml:space="preserve">. </w:t>
            </w:r>
            <w:r w:rsidR="00FF4338">
              <w:rPr>
                <w:rFonts w:cs="Arial"/>
                <w:b/>
                <w:bCs/>
                <w:szCs w:val="26"/>
              </w:rPr>
              <w:t>xx</w:t>
            </w:r>
            <w:r>
              <w:rPr>
                <w:rFonts w:cs="Arial"/>
                <w:b/>
                <w:bCs/>
                <w:szCs w:val="26"/>
              </w:rPr>
              <w:t xml:space="preserve"> 2021</w:t>
            </w:r>
          </w:p>
        </w:tc>
      </w:tr>
      <w:tr w:rsidR="00A63DC2" w:rsidRPr="004C2F12" w14:paraId="3A2FD3DC" w14:textId="77777777" w:rsidTr="00A63DC2">
        <w:tc>
          <w:tcPr>
            <w:tcW w:w="2821" w:type="dxa"/>
          </w:tcPr>
          <w:p w14:paraId="0BD6B15B" w14:textId="77777777" w:rsidR="00A63DC2" w:rsidRPr="004C2F12" w:rsidRDefault="00A63DC2" w:rsidP="00A63DC2">
            <w:pPr>
              <w:spacing w:before="120" w:after="120"/>
              <w:rPr>
                <w:b/>
              </w:rPr>
            </w:pPr>
            <w:r w:rsidRPr="004C2F12">
              <w:rPr>
                <w:b/>
              </w:rPr>
              <w:t>Ort</w:t>
            </w:r>
          </w:p>
        </w:tc>
        <w:tc>
          <w:tcPr>
            <w:tcW w:w="7382" w:type="dxa"/>
          </w:tcPr>
          <w:p w14:paraId="465EB418" w14:textId="77777777" w:rsidR="00A63DC2" w:rsidRPr="00372259" w:rsidRDefault="00A63DC2" w:rsidP="00A63DC2">
            <w:pPr>
              <w:spacing w:before="120" w:after="120"/>
            </w:pPr>
          </w:p>
        </w:tc>
      </w:tr>
      <w:tr w:rsidR="00A63DC2" w:rsidRPr="004C2F12" w14:paraId="6DDDDD17" w14:textId="77777777" w:rsidTr="00A63DC2">
        <w:tc>
          <w:tcPr>
            <w:tcW w:w="2821" w:type="dxa"/>
          </w:tcPr>
          <w:p w14:paraId="57DF8247" w14:textId="77777777" w:rsidR="00A63DC2" w:rsidRPr="004C2F12" w:rsidRDefault="00A63DC2" w:rsidP="00A63DC2">
            <w:pPr>
              <w:spacing w:before="120" w:after="120"/>
              <w:rPr>
                <w:b/>
              </w:rPr>
            </w:pPr>
            <w:r w:rsidRPr="004C2F12">
              <w:rPr>
                <w:b/>
              </w:rPr>
              <w:t>Organisator</w:t>
            </w:r>
          </w:p>
        </w:tc>
        <w:tc>
          <w:tcPr>
            <w:tcW w:w="7382" w:type="dxa"/>
          </w:tcPr>
          <w:p w14:paraId="3495B217" w14:textId="77777777" w:rsidR="00A63DC2" w:rsidRPr="00372259" w:rsidRDefault="00A63DC2" w:rsidP="00A63DC2">
            <w:pPr>
              <w:spacing w:before="120" w:after="120"/>
            </w:pPr>
          </w:p>
        </w:tc>
      </w:tr>
      <w:tr w:rsidR="00A63DC2" w:rsidRPr="004C2F12" w14:paraId="56360698" w14:textId="77777777" w:rsidTr="00A63DC2">
        <w:tc>
          <w:tcPr>
            <w:tcW w:w="2821" w:type="dxa"/>
          </w:tcPr>
          <w:p w14:paraId="7377B928" w14:textId="77777777" w:rsidR="00A63DC2" w:rsidRPr="004C2F12" w:rsidRDefault="00305634" w:rsidP="00A63DC2">
            <w:pPr>
              <w:spacing w:before="120" w:after="120"/>
              <w:rPr>
                <w:b/>
              </w:rPr>
            </w:pPr>
            <w:r>
              <w:rPr>
                <w:b/>
              </w:rPr>
              <w:t>Zeit</w:t>
            </w:r>
          </w:p>
        </w:tc>
        <w:tc>
          <w:tcPr>
            <w:tcW w:w="7382" w:type="dxa"/>
          </w:tcPr>
          <w:p w14:paraId="530732D5" w14:textId="77777777" w:rsidR="00A63DC2" w:rsidRPr="00372259" w:rsidRDefault="00A63DC2" w:rsidP="00A63DC2">
            <w:pPr>
              <w:spacing w:before="120" w:after="120"/>
            </w:pPr>
          </w:p>
        </w:tc>
      </w:tr>
      <w:tr w:rsidR="00392A9C" w:rsidRPr="004C2F12" w14:paraId="36C94699" w14:textId="77777777" w:rsidTr="00A63DC2">
        <w:tc>
          <w:tcPr>
            <w:tcW w:w="2821" w:type="dxa"/>
          </w:tcPr>
          <w:p w14:paraId="3F8190AF" w14:textId="52F9CCF2" w:rsidR="00392A9C" w:rsidRDefault="00392A9C" w:rsidP="00A63DC2">
            <w:pPr>
              <w:spacing w:before="120" w:after="120"/>
              <w:rPr>
                <w:b/>
              </w:rPr>
            </w:pPr>
            <w:r>
              <w:rPr>
                <w:b/>
              </w:rPr>
              <w:t>Teilnehmende</w:t>
            </w:r>
          </w:p>
        </w:tc>
        <w:tc>
          <w:tcPr>
            <w:tcW w:w="7382" w:type="dxa"/>
          </w:tcPr>
          <w:p w14:paraId="68985387" w14:textId="77777777" w:rsidR="00392A9C" w:rsidRPr="00372259" w:rsidRDefault="00392A9C" w:rsidP="00A63DC2">
            <w:pPr>
              <w:spacing w:before="120" w:after="120"/>
            </w:pPr>
          </w:p>
        </w:tc>
      </w:tr>
      <w:tr w:rsidR="00A63DC2" w:rsidRPr="004C2F12" w14:paraId="78486707" w14:textId="77777777" w:rsidTr="00A63DC2">
        <w:tc>
          <w:tcPr>
            <w:tcW w:w="2821" w:type="dxa"/>
          </w:tcPr>
          <w:p w14:paraId="71A7E0AA" w14:textId="4C725B7A" w:rsidR="00A63DC2" w:rsidRDefault="00392A9C" w:rsidP="00A63DC2">
            <w:pPr>
              <w:spacing w:before="120" w:after="120"/>
              <w:rPr>
                <w:b/>
              </w:rPr>
            </w:pPr>
            <w:r>
              <w:rPr>
                <w:b/>
              </w:rPr>
              <w:t>Kategorien</w:t>
            </w:r>
          </w:p>
        </w:tc>
        <w:tc>
          <w:tcPr>
            <w:tcW w:w="7382" w:type="dxa"/>
          </w:tcPr>
          <w:p w14:paraId="5062C5BB" w14:textId="77777777" w:rsidR="00A63DC2" w:rsidRPr="00372259" w:rsidRDefault="00A63DC2" w:rsidP="00A63DC2">
            <w:pPr>
              <w:spacing w:before="120" w:after="120"/>
            </w:pPr>
          </w:p>
        </w:tc>
      </w:tr>
      <w:tr w:rsidR="00A63DC2" w:rsidRPr="004C2F12" w14:paraId="5623651B" w14:textId="77777777" w:rsidTr="00A63DC2">
        <w:tc>
          <w:tcPr>
            <w:tcW w:w="2821" w:type="dxa"/>
          </w:tcPr>
          <w:p w14:paraId="0CA57E6B" w14:textId="1B01ED58" w:rsidR="00A63DC2" w:rsidRDefault="00392A9C" w:rsidP="00A63DC2">
            <w:pPr>
              <w:spacing w:before="120" w:after="120"/>
              <w:rPr>
                <w:b/>
              </w:rPr>
            </w:pPr>
            <w:r>
              <w:rPr>
                <w:b/>
              </w:rPr>
              <w:t>Richtende</w:t>
            </w:r>
          </w:p>
        </w:tc>
        <w:tc>
          <w:tcPr>
            <w:tcW w:w="7382" w:type="dxa"/>
          </w:tcPr>
          <w:p w14:paraId="43EF808C" w14:textId="77777777" w:rsidR="00A63DC2" w:rsidRPr="00372259" w:rsidRDefault="00A63DC2" w:rsidP="00A63DC2">
            <w:pPr>
              <w:spacing w:before="120" w:after="120"/>
            </w:pPr>
          </w:p>
        </w:tc>
      </w:tr>
      <w:tr w:rsidR="00392A9C" w:rsidRPr="004C2F12" w14:paraId="008D7662" w14:textId="77777777" w:rsidTr="00A63DC2">
        <w:tc>
          <w:tcPr>
            <w:tcW w:w="2821" w:type="dxa"/>
          </w:tcPr>
          <w:p w14:paraId="3898CAA6" w14:textId="3C38A24F" w:rsidR="00392A9C" w:rsidRDefault="00392A9C" w:rsidP="00A63DC2">
            <w:pPr>
              <w:spacing w:before="120" w:after="120"/>
              <w:rPr>
                <w:b/>
              </w:rPr>
            </w:pPr>
            <w:r>
              <w:rPr>
                <w:b/>
              </w:rPr>
              <w:t>Startgeld</w:t>
            </w:r>
          </w:p>
        </w:tc>
        <w:tc>
          <w:tcPr>
            <w:tcW w:w="7382" w:type="dxa"/>
          </w:tcPr>
          <w:p w14:paraId="58A301EB" w14:textId="77777777" w:rsidR="00392A9C" w:rsidRPr="00372259" w:rsidRDefault="00392A9C" w:rsidP="00A63DC2">
            <w:pPr>
              <w:spacing w:before="120" w:after="120"/>
            </w:pPr>
          </w:p>
        </w:tc>
      </w:tr>
      <w:tr w:rsidR="00A63DC2" w:rsidRPr="004C2F12" w14:paraId="24DB5781" w14:textId="77777777" w:rsidTr="00A63DC2">
        <w:tc>
          <w:tcPr>
            <w:tcW w:w="2821" w:type="dxa"/>
          </w:tcPr>
          <w:p w14:paraId="26EAAC61" w14:textId="77777777" w:rsidR="00A63DC2" w:rsidRDefault="00A63DC2" w:rsidP="00A63DC2">
            <w:pPr>
              <w:spacing w:before="120" w:after="120"/>
              <w:rPr>
                <w:b/>
              </w:rPr>
            </w:pPr>
            <w:r>
              <w:rPr>
                <w:b/>
              </w:rPr>
              <w:t>Haftgeld</w:t>
            </w:r>
          </w:p>
        </w:tc>
        <w:tc>
          <w:tcPr>
            <w:tcW w:w="7382" w:type="dxa"/>
          </w:tcPr>
          <w:p w14:paraId="13E3CA7A" w14:textId="77777777" w:rsidR="00A63DC2" w:rsidRPr="00372259" w:rsidRDefault="00A63DC2" w:rsidP="00A63DC2">
            <w:pPr>
              <w:spacing w:before="120" w:after="120"/>
            </w:pPr>
          </w:p>
        </w:tc>
      </w:tr>
      <w:tr w:rsidR="00A63DC2" w:rsidRPr="004C2F12" w14:paraId="39D71F8E" w14:textId="77777777" w:rsidTr="00A63DC2">
        <w:tc>
          <w:tcPr>
            <w:tcW w:w="2821" w:type="dxa"/>
          </w:tcPr>
          <w:p w14:paraId="0DB8B7A6" w14:textId="77777777" w:rsidR="00A63DC2" w:rsidRDefault="00A63DC2" w:rsidP="00A63DC2">
            <w:pPr>
              <w:spacing w:before="120" w:after="120"/>
              <w:rPr>
                <w:b/>
              </w:rPr>
            </w:pPr>
            <w:r>
              <w:rPr>
                <w:b/>
              </w:rPr>
              <w:t>Bildrechte</w:t>
            </w:r>
            <w:r w:rsidR="00FF4338">
              <w:rPr>
                <w:b/>
              </w:rPr>
              <w:t>/Datenschutz</w:t>
            </w:r>
          </w:p>
        </w:tc>
        <w:tc>
          <w:tcPr>
            <w:tcW w:w="7382" w:type="dxa"/>
          </w:tcPr>
          <w:p w14:paraId="026A0F3C" w14:textId="27B7B131" w:rsidR="00A63DC2" w:rsidRPr="00372259" w:rsidRDefault="00E7305F" w:rsidP="00A63DC2">
            <w:pPr>
              <w:spacing w:before="120" w:after="120"/>
            </w:pPr>
            <w:r w:rsidRPr="00E7305F">
              <w:t>Mit der Teilnahme am Wettkampf bzw. der Mitwirkung als Betreue</w:t>
            </w:r>
            <w:r>
              <w:t xml:space="preserve">nde </w:t>
            </w:r>
            <w:r w:rsidRPr="00E7305F">
              <w:t xml:space="preserve">oder </w:t>
            </w:r>
            <w:r>
              <w:t>Richtende</w:t>
            </w:r>
            <w:r w:rsidRPr="00E7305F">
              <w:t xml:space="preserve"> erklären sich alle Teilnehmenden damit einverstanden, dass Foto- und Videoaufnahmen sowie Name und Jahrgang in Ranglisten, der Berichterstattung und auf verbandseigenen Kommunikationskanälen veröffentlicht werden dürfen.</w:t>
            </w:r>
          </w:p>
        </w:tc>
      </w:tr>
      <w:tr w:rsidR="00A63DC2" w:rsidRPr="004C2F12" w14:paraId="6D145C7D" w14:textId="77777777" w:rsidTr="00A63DC2">
        <w:tc>
          <w:tcPr>
            <w:tcW w:w="2821" w:type="dxa"/>
          </w:tcPr>
          <w:p w14:paraId="0CE24B41" w14:textId="77777777" w:rsidR="00A63DC2" w:rsidRDefault="00A63DC2" w:rsidP="00A63DC2">
            <w:pPr>
              <w:spacing w:before="120" w:after="120"/>
              <w:rPr>
                <w:b/>
              </w:rPr>
            </w:pPr>
            <w:r>
              <w:rPr>
                <w:b/>
              </w:rPr>
              <w:t>Anmeldung</w:t>
            </w:r>
          </w:p>
        </w:tc>
        <w:tc>
          <w:tcPr>
            <w:tcW w:w="7382" w:type="dxa"/>
          </w:tcPr>
          <w:p w14:paraId="606DBDB9" w14:textId="77777777" w:rsidR="00A63DC2" w:rsidRPr="00372259" w:rsidRDefault="00A63DC2" w:rsidP="00A63DC2">
            <w:pPr>
              <w:spacing w:before="120" w:after="120"/>
            </w:pPr>
          </w:p>
        </w:tc>
      </w:tr>
      <w:tr w:rsidR="00A63DC2" w:rsidRPr="004C2F12" w14:paraId="68764F80" w14:textId="77777777" w:rsidTr="00A63DC2">
        <w:tc>
          <w:tcPr>
            <w:tcW w:w="2821" w:type="dxa"/>
          </w:tcPr>
          <w:p w14:paraId="412D1209" w14:textId="77777777" w:rsidR="00A63DC2" w:rsidRDefault="00A63DC2" w:rsidP="00A63DC2">
            <w:pPr>
              <w:spacing w:before="120" w:after="120"/>
              <w:rPr>
                <w:b/>
              </w:rPr>
            </w:pPr>
            <w:r>
              <w:rPr>
                <w:b/>
              </w:rPr>
              <w:t>Anmeldeschluss</w:t>
            </w:r>
          </w:p>
        </w:tc>
        <w:tc>
          <w:tcPr>
            <w:tcW w:w="7382" w:type="dxa"/>
          </w:tcPr>
          <w:p w14:paraId="7919A906" w14:textId="77777777" w:rsidR="00A63DC2" w:rsidRPr="00372259" w:rsidRDefault="00A63DC2" w:rsidP="00A63DC2">
            <w:pPr>
              <w:spacing w:before="120" w:after="120"/>
            </w:pPr>
          </w:p>
        </w:tc>
      </w:tr>
      <w:tr w:rsidR="00A63DC2" w:rsidRPr="004C2F12" w14:paraId="17195373" w14:textId="77777777" w:rsidTr="00A63DC2">
        <w:tc>
          <w:tcPr>
            <w:tcW w:w="2821" w:type="dxa"/>
          </w:tcPr>
          <w:p w14:paraId="1DD4D950" w14:textId="77777777" w:rsidR="00A63DC2" w:rsidRDefault="00A63DC2" w:rsidP="00A63DC2">
            <w:pPr>
              <w:spacing w:before="120" w:after="120"/>
              <w:rPr>
                <w:b/>
              </w:rPr>
            </w:pPr>
            <w:r>
              <w:rPr>
                <w:b/>
              </w:rPr>
              <w:t>Versicherung</w:t>
            </w:r>
          </w:p>
        </w:tc>
        <w:tc>
          <w:tcPr>
            <w:tcW w:w="7382" w:type="dxa"/>
          </w:tcPr>
          <w:p w14:paraId="09A1968D" w14:textId="2AF7CE7D" w:rsidR="00A63DC2" w:rsidRPr="001770A7" w:rsidRDefault="00E7305F" w:rsidP="00A63DC2">
            <w:pPr>
              <w:spacing w:before="120" w:after="120"/>
              <w:rPr>
                <w:lang w:val="de-DE"/>
              </w:rPr>
            </w:pPr>
            <w:r w:rsidRPr="00E7305F">
              <w:t>Die als aktiv turnende STV-Mitglieder deklarierten Teilnehmenden sind gemäss Reglement Sportversicherungskasse gegen Haftpflichtfälle, Brillenschäden und Unfälle (in Ergänzung) versichert, die sich in Ausübung der im STV betriebenen turnerischen Tätigkeiten ereignen.</w:t>
            </w:r>
            <w:r w:rsidRPr="00E7305F">
              <w:br/>
              <w:t>Die Nicht-STV-Mitglieder (ausländische Vereine, Disziplinen Helfende, Mitglieder PluSport, etc.) sind für entsprechende Versicherungen selbst verantwortlich.</w:t>
            </w:r>
          </w:p>
        </w:tc>
      </w:tr>
      <w:tr w:rsidR="00A63DC2" w:rsidRPr="004C2F12" w14:paraId="40CBD320" w14:textId="77777777" w:rsidTr="00A63DC2">
        <w:tc>
          <w:tcPr>
            <w:tcW w:w="2821" w:type="dxa"/>
          </w:tcPr>
          <w:p w14:paraId="41A32D68" w14:textId="77777777" w:rsidR="00A63DC2" w:rsidRDefault="00A63DC2" w:rsidP="00A63DC2">
            <w:pPr>
              <w:spacing w:before="120" w:after="120"/>
              <w:rPr>
                <w:b/>
              </w:rPr>
            </w:pPr>
            <w:r>
              <w:rPr>
                <w:b/>
              </w:rPr>
              <w:t>Informationen</w:t>
            </w:r>
          </w:p>
        </w:tc>
        <w:tc>
          <w:tcPr>
            <w:tcW w:w="7382" w:type="dxa"/>
          </w:tcPr>
          <w:p w14:paraId="2C11C553" w14:textId="77777777" w:rsidR="00A63DC2" w:rsidRPr="00372259" w:rsidRDefault="00A63DC2" w:rsidP="00A63DC2">
            <w:pPr>
              <w:spacing w:before="120" w:after="120"/>
            </w:pPr>
          </w:p>
        </w:tc>
      </w:tr>
      <w:tr w:rsidR="00E7305F" w:rsidRPr="004C2F12" w14:paraId="1F1A3381" w14:textId="77777777" w:rsidTr="00A63DC2">
        <w:tc>
          <w:tcPr>
            <w:tcW w:w="2821" w:type="dxa"/>
          </w:tcPr>
          <w:p w14:paraId="14C606D6" w14:textId="2AD4DF90" w:rsidR="00E7305F" w:rsidRDefault="00E7305F" w:rsidP="00A63DC2">
            <w:pPr>
              <w:spacing w:before="120" w:after="120"/>
              <w:rPr>
                <w:b/>
              </w:rPr>
            </w:pPr>
            <w:r>
              <w:rPr>
                <w:b/>
              </w:rPr>
              <w:t>Kontakt</w:t>
            </w:r>
          </w:p>
        </w:tc>
        <w:tc>
          <w:tcPr>
            <w:tcW w:w="7382" w:type="dxa"/>
          </w:tcPr>
          <w:p w14:paraId="0C010B46" w14:textId="77777777" w:rsidR="00E7305F" w:rsidRPr="00372259" w:rsidRDefault="00E7305F" w:rsidP="00A63DC2">
            <w:pPr>
              <w:spacing w:before="120" w:after="120"/>
            </w:pPr>
          </w:p>
        </w:tc>
      </w:tr>
    </w:tbl>
    <w:p w14:paraId="666F4186" w14:textId="77777777" w:rsidR="004C2F12" w:rsidRPr="004C2F12" w:rsidRDefault="004C2F12" w:rsidP="004C2F12">
      <w:pPr>
        <w:tabs>
          <w:tab w:val="left" w:pos="2835"/>
        </w:tabs>
        <w:spacing w:before="120" w:after="120"/>
        <w:rPr>
          <w:b/>
        </w:rPr>
      </w:pPr>
    </w:p>
    <w:sectPr w:rsidR="004C2F12" w:rsidRPr="004C2F12" w:rsidSect="004C2F12">
      <w:type w:val="continuous"/>
      <w:pgSz w:w="11905" w:h="16837" w:code="9"/>
      <w:pgMar w:top="851" w:right="851" w:bottom="0" w:left="851" w:header="720" w:footer="720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FB051" w14:textId="77777777" w:rsidR="00392A9C" w:rsidRDefault="00392A9C" w:rsidP="004C2F12">
      <w:r>
        <w:separator/>
      </w:r>
    </w:p>
  </w:endnote>
  <w:endnote w:type="continuationSeparator" w:id="0">
    <w:p w14:paraId="1A63314B" w14:textId="77777777" w:rsidR="00392A9C" w:rsidRDefault="00392A9C" w:rsidP="004C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697D4" w14:textId="77777777" w:rsidR="004C2F12" w:rsidRDefault="005B0195" w:rsidP="004C2F12">
    <w:pPr>
      <w:pStyle w:val="Fuzeile"/>
      <w:jc w:val="right"/>
    </w:pPr>
    <w:r w:rsidRPr="005B0195">
      <w:rPr>
        <w:noProof/>
        <w:lang w:eastAsia="de-CH"/>
      </w:rPr>
      <w:drawing>
        <wp:anchor distT="0" distB="0" distL="114300" distR="114300" simplePos="0" relativeHeight="251664384" behindDoc="0" locked="0" layoutInCell="1" allowOverlap="1" wp14:anchorId="38FE4C35" wp14:editId="0EBE509E">
          <wp:simplePos x="0" y="0"/>
          <wp:positionH relativeFrom="leftMargin">
            <wp:posOffset>5627370</wp:posOffset>
          </wp:positionH>
          <wp:positionV relativeFrom="topMargin">
            <wp:posOffset>9641840</wp:posOffset>
          </wp:positionV>
          <wp:extent cx="1404000" cy="720000"/>
          <wp:effectExtent l="0" t="0" r="5715" b="4445"/>
          <wp:wrapThrough wrapText="bothSides">
            <wp:wrapPolygon edited="0">
              <wp:start x="0" y="0"/>
              <wp:lineTo x="0" y="21162"/>
              <wp:lineTo x="21395" y="21162"/>
              <wp:lineTo x="21395" y="0"/>
              <wp:lineTo x="0" y="0"/>
            </wp:wrapPolygon>
          </wp:wrapThrough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04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C0D45" w14:textId="77777777" w:rsidR="00392A9C" w:rsidRDefault="00392A9C" w:rsidP="004C2F12">
      <w:r>
        <w:separator/>
      </w:r>
    </w:p>
  </w:footnote>
  <w:footnote w:type="continuationSeparator" w:id="0">
    <w:p w14:paraId="339AC8FA" w14:textId="77777777" w:rsidR="00392A9C" w:rsidRDefault="00392A9C" w:rsidP="004C2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689ED" w14:textId="77777777" w:rsidR="004C2F12" w:rsidRDefault="004C2F12" w:rsidP="004C2F12">
    <w:pPr>
      <w:pStyle w:val="Kopfzeile"/>
      <w:jc w:val="center"/>
    </w:pPr>
    <w:r>
      <w:rPr>
        <w:noProof/>
        <w:lang w:eastAsia="de-CH"/>
      </w:rPr>
      <w:drawing>
        <wp:inline distT="0" distB="0" distL="0" distR="0" wp14:anchorId="0C5CAB35" wp14:editId="5A20D7A9">
          <wp:extent cx="1260000" cy="564991"/>
          <wp:effectExtent l="0" t="0" r="0" b="6985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TV_Logo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00" cy="564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A9C"/>
    <w:rsid w:val="00000442"/>
    <w:rsid w:val="00061BEE"/>
    <w:rsid w:val="000829A5"/>
    <w:rsid w:val="00084754"/>
    <w:rsid w:val="000D1222"/>
    <w:rsid w:val="000D19C0"/>
    <w:rsid w:val="001268D2"/>
    <w:rsid w:val="001672BC"/>
    <w:rsid w:val="0017535B"/>
    <w:rsid w:val="001770A7"/>
    <w:rsid w:val="0018075E"/>
    <w:rsid w:val="00180E96"/>
    <w:rsid w:val="00192954"/>
    <w:rsid w:val="001A5D70"/>
    <w:rsid w:val="003038CE"/>
    <w:rsid w:val="00305634"/>
    <w:rsid w:val="00356D37"/>
    <w:rsid w:val="00372259"/>
    <w:rsid w:val="00392A9C"/>
    <w:rsid w:val="004C2F12"/>
    <w:rsid w:val="004E5D11"/>
    <w:rsid w:val="00595439"/>
    <w:rsid w:val="005B0195"/>
    <w:rsid w:val="005E65A8"/>
    <w:rsid w:val="00611005"/>
    <w:rsid w:val="006508A1"/>
    <w:rsid w:val="00700C4D"/>
    <w:rsid w:val="00752571"/>
    <w:rsid w:val="008926CD"/>
    <w:rsid w:val="008F4E48"/>
    <w:rsid w:val="00921873"/>
    <w:rsid w:val="009E00F4"/>
    <w:rsid w:val="009E0578"/>
    <w:rsid w:val="00A40C66"/>
    <w:rsid w:val="00A63DC2"/>
    <w:rsid w:val="00AB401E"/>
    <w:rsid w:val="00AB54D7"/>
    <w:rsid w:val="00B56781"/>
    <w:rsid w:val="00B60540"/>
    <w:rsid w:val="00B830DA"/>
    <w:rsid w:val="00C06280"/>
    <w:rsid w:val="00C16B36"/>
    <w:rsid w:val="00C27F86"/>
    <w:rsid w:val="00CB494B"/>
    <w:rsid w:val="00CB5117"/>
    <w:rsid w:val="00D87065"/>
    <w:rsid w:val="00E52F12"/>
    <w:rsid w:val="00E7305F"/>
    <w:rsid w:val="00E93A8C"/>
    <w:rsid w:val="00EE2E18"/>
    <w:rsid w:val="00F82ADD"/>
    <w:rsid w:val="00FD729A"/>
    <w:rsid w:val="00FE0CB7"/>
    <w:rsid w:val="00FF3DA8"/>
    <w:rsid w:val="00FF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D41F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2F1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2F1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4C2F1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C2F12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4C2F1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C2F12"/>
    <w:rPr>
      <w:rFonts w:ascii="Arial" w:hAnsi="Arial"/>
    </w:rPr>
  </w:style>
  <w:style w:type="table" w:styleId="Tabellenraster">
    <w:name w:val="Table Grid"/>
    <w:basedOn w:val="NormaleTabelle"/>
    <w:uiPriority w:val="59"/>
    <w:rsid w:val="004C2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1770A7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770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9ad45f09d1e4427ae52e43ed500b1413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03b9eb2db22fc5910ee7e11a39406688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49FEFF-040D-4E3D-9F15-2515E1355912}">
  <ds:schemaRefs>
    <ds:schemaRef ds:uri="2c546474-04f8-4499-baae-7c9b84e9cf11"/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023c48ad-b534-482c-b1d3-9ec7dc42448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554305C-D25F-4877-AA59-3B11E80AC69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DA5B01-C846-4B27-8C78-BAE6997A38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3c48ad-b534-482c-b1d3-9ec7dc42448e"/>
    <ds:schemaRef ds:uri="2c546474-04f8-4499-baae-7c9b84e9c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34E5B8-86F1-4146-B0C0-8D757302C4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Vorlage_Wettkampfausschreibung</Template>
  <TotalTime>0</TotalTime>
  <Pages>1</Pages>
  <Words>133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Kohler</dc:creator>
  <cp:lastModifiedBy>Corina Kohler</cp:lastModifiedBy>
  <cp:revision>2</cp:revision>
  <dcterms:created xsi:type="dcterms:W3CDTF">2025-12-23T10:23:00Z</dcterms:created>
  <dcterms:modified xsi:type="dcterms:W3CDTF">2025-12-23T10:23:00Z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