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21E22" w14:textId="77777777" w:rsidR="004C2F12" w:rsidRPr="00C0630E" w:rsidRDefault="004C2F12" w:rsidP="004C2F12">
      <w:pPr>
        <w:sectPr w:rsidR="004C2F12" w:rsidRPr="00C0630E" w:rsidSect="00A54564">
          <w:headerReference w:type="default" r:id="rId9"/>
          <w:footerReference w:type="default" r:id="rId10"/>
          <w:pgSz w:w="11905" w:h="16837" w:code="9"/>
          <w:pgMar w:top="851" w:right="851" w:bottom="0" w:left="851" w:header="720" w:footer="1247" w:gutter="0"/>
          <w:paperSrc w:first="7" w:other="7"/>
          <w:cols w:space="708"/>
          <w:docGrid w:linePitch="299"/>
        </w:sectPr>
      </w:pPr>
    </w:p>
    <w:p w14:paraId="7DE21E23" w14:textId="3D2914AD" w:rsidR="004C2F12" w:rsidRDefault="004C2F12" w:rsidP="00C0630E"/>
    <w:p w14:paraId="0AFCDFBC" w14:textId="6A3FEFC0" w:rsidR="00331903" w:rsidRDefault="001164A2" w:rsidP="00331903">
      <w:pPr>
        <w:rPr>
          <w:b/>
          <w:color w:val="0A82C5"/>
          <w:sz w:val="28"/>
          <w:szCs w:val="28"/>
        </w:rPr>
      </w:pPr>
      <w:proofErr w:type="spellStart"/>
      <w:r>
        <w:rPr>
          <w:b/>
          <w:color w:val="0A82C5"/>
          <w:sz w:val="28"/>
          <w:szCs w:val="28"/>
        </w:rPr>
        <w:t>xxxx</w:t>
      </w:r>
      <w:proofErr w:type="spellEnd"/>
    </w:p>
    <w:p w14:paraId="221FDF1A" w14:textId="584E8B4C" w:rsidR="00331903" w:rsidRDefault="00331903" w:rsidP="00331903">
      <w:pPr>
        <w:rPr>
          <w:b/>
        </w:rPr>
      </w:pPr>
    </w:p>
    <w:p w14:paraId="35EB4735" w14:textId="2D21738D" w:rsidR="00CA44F5" w:rsidRPr="001164A2" w:rsidRDefault="001164A2" w:rsidP="00331903">
      <w:pPr>
        <w:rPr>
          <w:bCs/>
        </w:rPr>
      </w:pPr>
      <w:proofErr w:type="spellStart"/>
      <w:r w:rsidRPr="001164A2">
        <w:rPr>
          <w:bCs/>
        </w:rPr>
        <w:t>xxxxx</w:t>
      </w:r>
      <w:proofErr w:type="spellEnd"/>
    </w:p>
    <w:sectPr w:rsidR="00CA44F5" w:rsidRPr="001164A2" w:rsidSect="004C2F12">
      <w:type w:val="continuous"/>
      <w:pgSz w:w="11905" w:h="16837" w:code="9"/>
      <w:pgMar w:top="851" w:right="851" w:bottom="0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58359" w14:textId="77777777" w:rsidR="00952ACC" w:rsidRDefault="00952ACC" w:rsidP="004C2F12">
      <w:r>
        <w:separator/>
      </w:r>
    </w:p>
  </w:endnote>
  <w:endnote w:type="continuationSeparator" w:id="0">
    <w:p w14:paraId="4BEFFD4E" w14:textId="77777777" w:rsidR="00952ACC" w:rsidRDefault="00952ACC" w:rsidP="004C2F12">
      <w:r>
        <w:continuationSeparator/>
      </w:r>
    </w:p>
  </w:endnote>
  <w:endnote w:type="continuationNotice" w:id="1">
    <w:p w14:paraId="27C755FD" w14:textId="77777777" w:rsidR="00952ACC" w:rsidRDefault="00952A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1E29" w14:textId="3554473A" w:rsidR="004D783D" w:rsidRDefault="004D783D" w:rsidP="004C2F12">
    <w:pPr>
      <w:pStyle w:val="Fuzeile"/>
      <w:jc w:val="right"/>
    </w:pPr>
    <w:r w:rsidRPr="00E90C27">
      <w:rPr>
        <w:noProof/>
        <w:lang w:eastAsia="de-CH"/>
      </w:rPr>
      <w:drawing>
        <wp:anchor distT="0" distB="0" distL="114300" distR="114300" simplePos="0" relativeHeight="251658240" behindDoc="0" locked="0" layoutInCell="1" allowOverlap="1" wp14:anchorId="4D857EF2" wp14:editId="3890C624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4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805E7" w14:textId="77777777" w:rsidR="00952ACC" w:rsidRDefault="00952ACC" w:rsidP="004C2F12">
      <w:r>
        <w:separator/>
      </w:r>
    </w:p>
  </w:footnote>
  <w:footnote w:type="continuationSeparator" w:id="0">
    <w:p w14:paraId="20D3F43E" w14:textId="77777777" w:rsidR="00952ACC" w:rsidRDefault="00952ACC" w:rsidP="004C2F12">
      <w:r>
        <w:continuationSeparator/>
      </w:r>
    </w:p>
  </w:footnote>
  <w:footnote w:type="continuationNotice" w:id="1">
    <w:p w14:paraId="04F61889" w14:textId="77777777" w:rsidR="00952ACC" w:rsidRDefault="00952A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1E28" w14:textId="77777777" w:rsidR="004D783D" w:rsidRDefault="004D783D" w:rsidP="004C2F12">
    <w:pPr>
      <w:pStyle w:val="Kopfzeile"/>
      <w:jc w:val="center"/>
    </w:pPr>
    <w:r>
      <w:rPr>
        <w:noProof/>
        <w:lang w:eastAsia="de-CH"/>
      </w:rPr>
      <w:drawing>
        <wp:inline distT="0" distB="0" distL="0" distR="0" wp14:anchorId="7DE21E2A" wp14:editId="7DE21E2B">
          <wp:extent cx="1260000" cy="564991"/>
          <wp:effectExtent l="0" t="0" r="0" b="698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TV_Logo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564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F12"/>
    <w:rsid w:val="000242FA"/>
    <w:rsid w:val="00061BEE"/>
    <w:rsid w:val="000B2429"/>
    <w:rsid w:val="001164A2"/>
    <w:rsid w:val="0023225C"/>
    <w:rsid w:val="00241208"/>
    <w:rsid w:val="002D3DBA"/>
    <w:rsid w:val="00331903"/>
    <w:rsid w:val="003665DD"/>
    <w:rsid w:val="0039257A"/>
    <w:rsid w:val="0041784A"/>
    <w:rsid w:val="004C2F12"/>
    <w:rsid w:val="004D783D"/>
    <w:rsid w:val="004E5D11"/>
    <w:rsid w:val="005B5E22"/>
    <w:rsid w:val="005D0A83"/>
    <w:rsid w:val="005E65A8"/>
    <w:rsid w:val="006172E3"/>
    <w:rsid w:val="00656FC0"/>
    <w:rsid w:val="006A007D"/>
    <w:rsid w:val="006B62FE"/>
    <w:rsid w:val="007001E8"/>
    <w:rsid w:val="007540DB"/>
    <w:rsid w:val="0076208F"/>
    <w:rsid w:val="00872F3F"/>
    <w:rsid w:val="0088036F"/>
    <w:rsid w:val="008926CD"/>
    <w:rsid w:val="008F4E48"/>
    <w:rsid w:val="00952ACC"/>
    <w:rsid w:val="00A54564"/>
    <w:rsid w:val="00B60540"/>
    <w:rsid w:val="00B97079"/>
    <w:rsid w:val="00C0630E"/>
    <w:rsid w:val="00CA44F5"/>
    <w:rsid w:val="00CA7A3D"/>
    <w:rsid w:val="00D16584"/>
    <w:rsid w:val="00D37B53"/>
    <w:rsid w:val="00D87065"/>
    <w:rsid w:val="00E406E6"/>
    <w:rsid w:val="00E90C27"/>
    <w:rsid w:val="00EA5844"/>
    <w:rsid w:val="00F82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DE21E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2F1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2F1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C2F1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C2F12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4C2F1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C2F12"/>
    <w:rPr>
      <w:rFonts w:ascii="Arial" w:hAnsi="Arial"/>
    </w:rPr>
  </w:style>
  <w:style w:type="table" w:styleId="Tabellenraster">
    <w:name w:val="Table Grid"/>
    <w:basedOn w:val="NormaleTabelle"/>
    <w:uiPriority w:val="59"/>
    <w:rsid w:val="004C2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CA44F5"/>
    <w:rPr>
      <w:color w:val="0000FF"/>
      <w:u w:val="single"/>
    </w:rPr>
  </w:style>
  <w:style w:type="paragraph" w:styleId="Textkrper2">
    <w:name w:val="Body Text 2"/>
    <w:basedOn w:val="Standard"/>
    <w:link w:val="Textkrper2Zchn"/>
    <w:rsid w:val="00CA44F5"/>
    <w:pPr>
      <w:tabs>
        <w:tab w:val="left" w:pos="1418"/>
        <w:tab w:val="left" w:pos="2835"/>
        <w:tab w:val="left" w:pos="4962"/>
      </w:tabs>
    </w:pPr>
    <w:rPr>
      <w:rFonts w:eastAsia="Times New Roman" w:cs="Times New Roman"/>
      <w:sz w:val="20"/>
      <w:szCs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CA44F5"/>
    <w:rPr>
      <w:rFonts w:ascii="Arial" w:eastAsia="Times New Roman" w:hAnsi="Arial" w:cs="Times New Roman"/>
      <w:sz w:val="20"/>
      <w:szCs w:val="20"/>
      <w:lang w:eastAsia="de-DE"/>
    </w:rPr>
  </w:style>
  <w:style w:type="paragraph" w:styleId="Textkrper3">
    <w:name w:val="Body Text 3"/>
    <w:basedOn w:val="Standard"/>
    <w:link w:val="Textkrper3Zchn"/>
    <w:rsid w:val="00CA44F5"/>
    <w:pPr>
      <w:tabs>
        <w:tab w:val="left" w:pos="1418"/>
        <w:tab w:val="left" w:pos="1980"/>
        <w:tab w:val="left" w:pos="2520"/>
        <w:tab w:val="left" w:pos="8647"/>
      </w:tabs>
    </w:pPr>
    <w:rPr>
      <w:rFonts w:eastAsia="Times New Roman" w:cs="Arial"/>
      <w:b/>
      <w:sz w:val="24"/>
      <w:szCs w:val="24"/>
      <w:lang w:val="de-DE" w:eastAsia="de-DE"/>
    </w:rPr>
  </w:style>
  <w:style w:type="character" w:customStyle="1" w:styleId="Textkrper3Zchn">
    <w:name w:val="Textkörper 3 Zchn"/>
    <w:basedOn w:val="Absatz-Standardschriftart"/>
    <w:link w:val="Textkrper3"/>
    <w:rsid w:val="00CA44F5"/>
    <w:rPr>
      <w:rFonts w:ascii="Arial" w:eastAsia="Times New Roman" w:hAnsi="Arial" w:cs="Arial"/>
      <w:b/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EDFD98-EA31-422D-B99F-63D6F9D97B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0F432A-E5E3-443E-9AA9-55E4E3485654}"/>
</file>

<file path=customXml/itemProps3.xml><?xml version="1.0" encoding="utf-8"?>
<ds:datastoreItem xmlns:ds="http://schemas.openxmlformats.org/officeDocument/2006/customXml" ds:itemID="{8FF6351C-832F-4957-9538-DC52F6055F66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Vorlage_Verbandskorrespondenz</Template>
  <TotalTime>0</TotalTime>
  <Pages>1</Pages>
  <Words>1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Hotz</dc:creator>
  <cp:lastModifiedBy>Chantal Rüegg</cp:lastModifiedBy>
  <cp:revision>2</cp:revision>
  <dcterms:created xsi:type="dcterms:W3CDTF">2025-03-06T15:17:00Z</dcterms:created>
  <dcterms:modified xsi:type="dcterms:W3CDTF">2025-03-06T15:17:00Z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