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51A07" w14:textId="77777777" w:rsidR="00FE5210" w:rsidRDefault="00FE5210" w:rsidP="005C34C7">
      <w:pPr>
        <w:spacing w:after="0"/>
      </w:pPr>
    </w:p>
    <w:p w14:paraId="53C483D7" w14:textId="77777777" w:rsidR="00FE5210" w:rsidRDefault="00FE5210" w:rsidP="005C34C7">
      <w:pPr>
        <w:spacing w:after="0"/>
      </w:pPr>
    </w:p>
    <w:sectPr w:rsidR="00FE5210" w:rsidSect="00FE5210">
      <w:headerReference w:type="default" r:id="rId9"/>
      <w:footerReference w:type="default" r:id="rId10"/>
      <w:pgSz w:w="11906" w:h="16838" w:code="9"/>
      <w:pgMar w:top="1135" w:right="1474" w:bottom="1644" w:left="1474" w:header="680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35949" w14:textId="77777777" w:rsidR="00042DFC" w:rsidRDefault="00042DFC" w:rsidP="0034270E">
      <w:pPr>
        <w:spacing w:after="0" w:line="240" w:lineRule="auto"/>
      </w:pPr>
      <w:r>
        <w:separator/>
      </w:r>
    </w:p>
  </w:endnote>
  <w:endnote w:type="continuationSeparator" w:id="0">
    <w:p w14:paraId="3C1311D3" w14:textId="77777777" w:rsidR="00042DFC" w:rsidRDefault="00042DFC" w:rsidP="0034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49332" w14:textId="1A28CF52" w:rsidR="0034270E" w:rsidRDefault="00386D82" w:rsidP="00FE5210">
    <w:pPr>
      <w:pStyle w:val="Fuzeile"/>
      <w:tabs>
        <w:tab w:val="left" w:pos="6405"/>
        <w:tab w:val="right" w:pos="8958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8709B8" wp14:editId="2AA63044">
              <wp:simplePos x="0" y="0"/>
              <wp:positionH relativeFrom="margin">
                <wp:posOffset>-457200</wp:posOffset>
              </wp:positionH>
              <wp:positionV relativeFrom="topMargin">
                <wp:posOffset>9706610</wp:posOffset>
              </wp:positionV>
              <wp:extent cx="1486800" cy="806400"/>
              <wp:effectExtent l="0" t="0" r="0" b="0"/>
              <wp:wrapNone/>
              <wp:docPr id="3322629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8D570B3" w14:textId="77777777" w:rsidR="00386D82" w:rsidRPr="00DE626A" w:rsidRDefault="00386D82" w:rsidP="00386D82">
                          <w:pPr>
                            <w:spacing w:after="10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Patronat</w:t>
                          </w:r>
                        </w:p>
                        <w:p w14:paraId="7F512BDC" w14:textId="77777777" w:rsidR="00386D82" w:rsidRDefault="00386D82" w:rsidP="00386D8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05D8AF" wp14:editId="69569753">
                                <wp:extent cx="756000" cy="352363"/>
                                <wp:effectExtent l="0" t="0" r="6350" b="0"/>
                                <wp:docPr id="59866975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8669756" name="Grafik 2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56000" cy="35236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8709B8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-36pt;margin-top:764.3pt;width:117.05pt;height:63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" filled="f" stroked="f" strokeweight=".5pt">
              <v:textbox>
                <w:txbxContent>
                  <w:p w14:paraId="08D570B3" w14:textId="77777777" w:rsidR="00386D82" w:rsidRPr="00DE626A" w:rsidRDefault="00386D82" w:rsidP="00386D82">
                    <w:pPr>
                      <w:spacing w:after="100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Patronat</w:t>
                    </w:r>
                  </w:p>
                  <w:p w14:paraId="7F512BDC" w14:textId="77777777" w:rsidR="00386D82" w:rsidRDefault="00386D82" w:rsidP="00386D82">
                    <w:r>
                      <w:rPr>
                        <w:noProof/>
                      </w:rPr>
                      <w:drawing>
                        <wp:inline distT="0" distB="0" distL="0" distR="0" wp14:anchorId="4605D8AF" wp14:editId="69569753">
                          <wp:extent cx="756000" cy="352363"/>
                          <wp:effectExtent l="0" t="0" r="6350" b="0"/>
                          <wp:docPr id="59866975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8669756" name="Grafik 2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56000" cy="35236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36EE806" wp14:editId="1DF687BD">
              <wp:simplePos x="0" y="0"/>
              <wp:positionH relativeFrom="column">
                <wp:posOffset>4723765</wp:posOffset>
              </wp:positionH>
              <wp:positionV relativeFrom="paragraph">
                <wp:posOffset>-586740</wp:posOffset>
              </wp:positionV>
              <wp:extent cx="1486800" cy="806400"/>
              <wp:effectExtent l="0" t="0" r="0" b="0"/>
              <wp:wrapNone/>
              <wp:docPr id="88500590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1F66FDB" w14:textId="77777777" w:rsidR="00386D82" w:rsidRPr="00DE626A" w:rsidRDefault="00386D82" w:rsidP="00386D82">
                          <w:pPr>
                            <w:spacing w:after="120" w:line="288" w:lineRule="auto"/>
                            <w:rPr>
                              <w:sz w:val="12"/>
                              <w:szCs w:val="12"/>
                            </w:rPr>
                          </w:pPr>
                          <w:r w:rsidRPr="00DE626A">
                            <w:rPr>
                              <w:sz w:val="12"/>
                              <w:szCs w:val="12"/>
                            </w:rPr>
                            <w:t>Hauptsponsorin</w:t>
                          </w:r>
                        </w:p>
                        <w:p w14:paraId="062DEAC5" w14:textId="77777777" w:rsidR="00386D82" w:rsidRDefault="00386D82" w:rsidP="00386D8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4CC399C" wp14:editId="79CACE77">
                                <wp:extent cx="906601" cy="287872"/>
                                <wp:effectExtent l="0" t="0" r="8255" b="0"/>
                                <wp:docPr id="152362416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3624166" name="Grafik 2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601" cy="28787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6EE806" id="_x0000_s1027" type="#_x0000_t202" style="position:absolute;margin-left:371.95pt;margin-top:-46.2pt;width:117.05pt;height:6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" filled="f" stroked="f" strokeweight=".5pt">
              <v:textbox>
                <w:txbxContent>
                  <w:p w14:paraId="21F66FDB" w14:textId="77777777" w:rsidR="00386D82" w:rsidRPr="00DE626A" w:rsidRDefault="00386D82" w:rsidP="00386D82">
                    <w:pPr>
                      <w:spacing w:after="120" w:line="288" w:lineRule="auto"/>
                      <w:rPr>
                        <w:sz w:val="12"/>
                        <w:szCs w:val="12"/>
                      </w:rPr>
                    </w:pPr>
                    <w:r w:rsidRPr="00DE626A">
                      <w:rPr>
                        <w:sz w:val="12"/>
                        <w:szCs w:val="12"/>
                      </w:rPr>
                      <w:t>Hauptsponsorin</w:t>
                    </w:r>
                  </w:p>
                  <w:p w14:paraId="062DEAC5" w14:textId="77777777" w:rsidR="00386D82" w:rsidRDefault="00386D82" w:rsidP="00386D82">
                    <w:r>
                      <w:rPr>
                        <w:noProof/>
                      </w:rPr>
                      <w:drawing>
                        <wp:inline distT="0" distB="0" distL="0" distR="0" wp14:anchorId="14CC399C" wp14:editId="79CACE77">
                          <wp:extent cx="906601" cy="287872"/>
                          <wp:effectExtent l="0" t="0" r="8255" b="0"/>
                          <wp:docPr id="152362416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3624166" name="Grafik 2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601" cy="28787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F1675" w14:textId="77777777" w:rsidR="00042DFC" w:rsidRDefault="00042DFC" w:rsidP="0034270E">
      <w:pPr>
        <w:spacing w:after="0" w:line="240" w:lineRule="auto"/>
      </w:pPr>
      <w:r>
        <w:separator/>
      </w:r>
    </w:p>
  </w:footnote>
  <w:footnote w:type="continuationSeparator" w:id="0">
    <w:p w14:paraId="120F7A03" w14:textId="77777777" w:rsidR="00042DFC" w:rsidRDefault="00042DFC" w:rsidP="00342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2DC71" w14:textId="77777777" w:rsidR="0034270E" w:rsidRDefault="0034270E" w:rsidP="0034270E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82"/>
    <w:rsid w:val="00042DFC"/>
    <w:rsid w:val="000C5154"/>
    <w:rsid w:val="00116386"/>
    <w:rsid w:val="00140D41"/>
    <w:rsid w:val="0027329B"/>
    <w:rsid w:val="002915EA"/>
    <w:rsid w:val="0034270E"/>
    <w:rsid w:val="00367093"/>
    <w:rsid w:val="00371F36"/>
    <w:rsid w:val="00386D82"/>
    <w:rsid w:val="003A19E5"/>
    <w:rsid w:val="003D5D10"/>
    <w:rsid w:val="005755D5"/>
    <w:rsid w:val="005C34C7"/>
    <w:rsid w:val="00680D2C"/>
    <w:rsid w:val="0068375E"/>
    <w:rsid w:val="006F50E6"/>
    <w:rsid w:val="006F728C"/>
    <w:rsid w:val="0074365B"/>
    <w:rsid w:val="007A657A"/>
    <w:rsid w:val="007E05E6"/>
    <w:rsid w:val="00903CC9"/>
    <w:rsid w:val="009D7262"/>
    <w:rsid w:val="00A13CFB"/>
    <w:rsid w:val="00A23210"/>
    <w:rsid w:val="00AE4CAE"/>
    <w:rsid w:val="00BD49FC"/>
    <w:rsid w:val="00BE5C7A"/>
    <w:rsid w:val="00C13993"/>
    <w:rsid w:val="00C8674D"/>
    <w:rsid w:val="00C924D1"/>
    <w:rsid w:val="00CA6386"/>
    <w:rsid w:val="00D2205B"/>
    <w:rsid w:val="00D441DA"/>
    <w:rsid w:val="00D52577"/>
    <w:rsid w:val="00D76DD3"/>
    <w:rsid w:val="00DA6C74"/>
    <w:rsid w:val="00DE005C"/>
    <w:rsid w:val="00E03E86"/>
    <w:rsid w:val="00E11E9A"/>
    <w:rsid w:val="00EA5D56"/>
    <w:rsid w:val="00EB2976"/>
    <w:rsid w:val="00F07917"/>
    <w:rsid w:val="00F3542A"/>
    <w:rsid w:val="00FA3FFA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E155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4270E"/>
  </w:style>
  <w:style w:type="paragraph" w:styleId="Fuzeile">
    <w:name w:val="footer"/>
    <w:basedOn w:val="Standard"/>
    <w:link w:val="FuzeileZchn"/>
    <w:uiPriority w:val="99"/>
    <w:unhideWhenUsed/>
    <w:rsid w:val="003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4270E"/>
  </w:style>
  <w:style w:type="character" w:styleId="Platzhaltertext">
    <w:name w:val="Placeholder Text"/>
    <w:uiPriority w:val="99"/>
    <w:semiHidden/>
    <w:rsid w:val="00BD49FC"/>
    <w:rPr>
      <w:color w:val="808080"/>
    </w:rPr>
  </w:style>
  <w:style w:type="character" w:styleId="Hyperlink">
    <w:name w:val="Hyperlink"/>
    <w:uiPriority w:val="99"/>
    <w:unhideWhenUsed/>
    <w:rsid w:val="005C34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e07c1458edca721231c5d46832211090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c54a19a7d8a3d5cf4b4db90d5c56a1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99E758-8F41-4D69-A4EF-C70B23C3C5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8839BE-38BC-4C7F-94AF-B234C0D8B9EC}"/>
</file>

<file path=customXml/itemProps3.xml><?xml version="1.0" encoding="utf-8"?>
<ds:datastoreItem xmlns:ds="http://schemas.openxmlformats.org/officeDocument/2006/customXml" ds:itemID="{2D7F8519-A647-41C0-A8C2-1C3673B27BC5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Vorlage_A4_sw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Rüegg</dc:creator>
  <cp:keywords/>
  <dc:description/>
  <cp:lastModifiedBy>Chantal Rüegg</cp:lastModifiedBy>
  <cp:revision>1</cp:revision>
  <dcterms:created xsi:type="dcterms:W3CDTF">2026-10-13T05:44:00Z</dcterms:created>
  <dcterms:modified xsi:type="dcterms:W3CDTF">2026-10-13T05:47:00Z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