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012A2" w14:textId="77777777" w:rsidR="004259A6" w:rsidRDefault="004259A6">
      <w:pPr>
        <w:sectPr w:rsidR="004259A6" w:rsidSect="00F04A66">
          <w:footerReference w:type="default" r:id="rId10"/>
          <w:pgSz w:w="11905" w:h="16837" w:code="9"/>
          <w:pgMar w:top="851" w:right="851" w:bottom="0" w:left="851" w:header="0" w:footer="1191" w:gutter="0"/>
          <w:paperSrc w:first="7" w:other="7"/>
          <w:cols w:space="708"/>
          <w:docGrid w:linePitch="299"/>
        </w:sectPr>
      </w:pPr>
      <w:bookmarkStart w:id="2" w:name="_Hlk33605590"/>
    </w:p>
    <w:p w14:paraId="65877989" w14:textId="77777777" w:rsidR="00304E24" w:rsidRPr="006107FA" w:rsidRDefault="00304E24"/>
    <w:p w14:paraId="194E6ED0" w14:textId="77777777" w:rsidR="006107FA" w:rsidRPr="006107FA" w:rsidRDefault="006107FA"/>
    <w:p w14:paraId="70FDE692" w14:textId="77777777" w:rsidR="006107FA" w:rsidRPr="006107FA" w:rsidRDefault="006107FA"/>
    <w:p w14:paraId="5783540B" w14:textId="77777777" w:rsidR="006107FA" w:rsidRDefault="006107FA"/>
    <w:p w14:paraId="643BFE24" w14:textId="77777777" w:rsidR="006107FA" w:rsidRDefault="006107FA"/>
    <w:p w14:paraId="6C91843E" w14:textId="77777777" w:rsidR="003A255D" w:rsidRDefault="003A255D"/>
    <w:p w14:paraId="258B1E35" w14:textId="77777777" w:rsidR="003A255D" w:rsidRDefault="003A255D"/>
    <w:p w14:paraId="6512AF71" w14:textId="77777777" w:rsidR="003A255D" w:rsidRDefault="003A255D"/>
    <w:p w14:paraId="18E17A3D" w14:textId="77777777" w:rsidR="003A255D" w:rsidRDefault="003A255D"/>
    <w:p w14:paraId="1D1B3720" w14:textId="77777777" w:rsidR="003A255D" w:rsidRDefault="003A255D"/>
    <w:p w14:paraId="381E8C9C" w14:textId="77777777" w:rsidR="003A255D" w:rsidRDefault="003A255D"/>
    <w:p w14:paraId="0705092D" w14:textId="77777777" w:rsidR="003A255D" w:rsidRDefault="003A255D"/>
    <w:p w14:paraId="673DC848" w14:textId="77777777" w:rsidR="003A255D" w:rsidRDefault="003A255D"/>
    <w:p w14:paraId="48395031" w14:textId="77777777" w:rsidR="003A255D" w:rsidRDefault="003A255D"/>
    <w:p w14:paraId="59C64011" w14:textId="77777777" w:rsidR="006107FA" w:rsidRPr="006107FA" w:rsidRDefault="006107FA"/>
    <w:p w14:paraId="2594A4F8" w14:textId="77777777" w:rsidR="003D45F3" w:rsidRPr="006107FA" w:rsidRDefault="003D45F3" w:rsidP="006107FA"/>
    <w:bookmarkEnd w:id="2"/>
    <w:p w14:paraId="52897AEF" w14:textId="77777777" w:rsidR="00EA7CDF" w:rsidRDefault="00EA7CDF">
      <w:pPr>
        <w:sectPr w:rsidR="00EA7CDF" w:rsidSect="001E325B">
          <w:type w:val="continuous"/>
          <w:pgSz w:w="11905" w:h="16837" w:code="9"/>
          <w:pgMar w:top="709" w:right="1415" w:bottom="0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7F3E0F8B" w14:textId="77777777" w:rsidR="00EA7CDF" w:rsidRDefault="00EA7CDF"/>
    <w:sectPr w:rsidR="00EA7CDF" w:rsidSect="001E325B">
      <w:footerReference w:type="default" r:id="rId11"/>
      <w:pgSz w:w="11905" w:h="16837" w:code="9"/>
      <w:pgMar w:top="851" w:right="851" w:bottom="0" w:left="851" w:header="0" w:footer="567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55B58" w14:textId="77777777" w:rsidR="00D77C41" w:rsidRDefault="00D77C41" w:rsidP="00DF5835">
      <w:r>
        <w:separator/>
      </w:r>
    </w:p>
  </w:endnote>
  <w:endnote w:type="continuationSeparator" w:id="0">
    <w:p w14:paraId="40D6E601" w14:textId="77777777" w:rsidR="00D77C41" w:rsidRDefault="00D77C41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D9394" w14:textId="1CB034EB" w:rsidR="00DF5835" w:rsidRDefault="009F4FC9" w:rsidP="00DF5835">
    <w:pPr>
      <w:pStyle w:val="Fuzeile"/>
      <w:tabs>
        <w:tab w:val="clear" w:pos="4536"/>
        <w:tab w:val="clear" w:pos="9072"/>
        <w:tab w:val="right" w:pos="10206"/>
      </w:tabs>
    </w:pPr>
    <w:bookmarkStart w:id="0" w:name="_Hlk33528698"/>
    <w:bookmarkStart w:id="1" w:name="_Hlk33528699"/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8BED2A" wp14:editId="2EEAE0FC">
              <wp:simplePos x="0" y="0"/>
              <wp:positionH relativeFrom="column">
                <wp:posOffset>5112385</wp:posOffset>
              </wp:positionH>
              <wp:positionV relativeFrom="paragraph">
                <wp:posOffset>-60960</wp:posOffset>
              </wp:positionV>
              <wp:extent cx="1486800" cy="806400"/>
              <wp:effectExtent l="0" t="0" r="0" b="0"/>
              <wp:wrapNone/>
              <wp:docPr id="88500590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437757" w14:textId="77777777" w:rsidR="009F4FC9" w:rsidRPr="00DE626A" w:rsidRDefault="009F4FC9" w:rsidP="009F4FC9">
                          <w:pPr>
                            <w:spacing w:after="120" w:line="288" w:lineRule="auto"/>
                            <w:rPr>
                              <w:sz w:val="12"/>
                              <w:szCs w:val="12"/>
                            </w:rPr>
                          </w:pPr>
                          <w:r w:rsidRPr="00DE626A">
                            <w:rPr>
                              <w:sz w:val="12"/>
                              <w:szCs w:val="12"/>
                            </w:rPr>
                            <w:t>Hauptsponsorin</w:t>
                          </w:r>
                        </w:p>
                        <w:p w14:paraId="244635F9" w14:textId="77777777" w:rsidR="009F4FC9" w:rsidRDefault="009F4FC9" w:rsidP="009F4FC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8C8800D" wp14:editId="4EE5437F">
                                <wp:extent cx="906601" cy="288000"/>
                                <wp:effectExtent l="0" t="0" r="8255" b="0"/>
                                <wp:docPr id="152362416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3624166" name="Grafik 1523624166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6601" cy="288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8BED2A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402.55pt;margin-top:-4.8pt;width:117.05pt;height:6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" filled="f" stroked="f" strokeweight=".5pt">
              <v:textbox>
                <w:txbxContent>
                  <w:p w14:paraId="51437757" w14:textId="77777777" w:rsidR="009F4FC9" w:rsidRPr="00DE626A" w:rsidRDefault="009F4FC9" w:rsidP="009F4FC9">
                    <w:pPr>
                      <w:spacing w:after="120" w:line="288" w:lineRule="auto"/>
                      <w:rPr>
                        <w:sz w:val="12"/>
                        <w:szCs w:val="12"/>
                      </w:rPr>
                    </w:pPr>
                    <w:r w:rsidRPr="00DE626A">
                      <w:rPr>
                        <w:sz w:val="12"/>
                        <w:szCs w:val="12"/>
                      </w:rPr>
                      <w:t>Hauptsponsorin</w:t>
                    </w:r>
                  </w:p>
                  <w:p w14:paraId="244635F9" w14:textId="77777777" w:rsidR="009F4FC9" w:rsidRDefault="009F4FC9" w:rsidP="009F4FC9">
                    <w:r>
                      <w:rPr>
                        <w:noProof/>
                      </w:rPr>
                      <w:drawing>
                        <wp:inline distT="0" distB="0" distL="0" distR="0" wp14:anchorId="48C8800D" wp14:editId="4EE5437F">
                          <wp:extent cx="906601" cy="288000"/>
                          <wp:effectExtent l="0" t="0" r="8255" b="0"/>
                          <wp:docPr id="152362416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3624166" name="Grafik 1523624166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6601" cy="288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7AF073" wp14:editId="363BED37">
              <wp:simplePos x="0" y="0"/>
              <wp:positionH relativeFrom="margin">
                <wp:posOffset>-60960</wp:posOffset>
              </wp:positionH>
              <wp:positionV relativeFrom="topMargin">
                <wp:posOffset>9710420</wp:posOffset>
              </wp:positionV>
              <wp:extent cx="1486800" cy="806400"/>
              <wp:effectExtent l="0" t="0" r="0" b="0"/>
              <wp:wrapNone/>
              <wp:docPr id="3322629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6800" cy="80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A1AC797" w14:textId="77777777" w:rsidR="009F4FC9" w:rsidRPr="00DE626A" w:rsidRDefault="009F4FC9" w:rsidP="009F4FC9">
                          <w:pPr>
                            <w:spacing w:after="10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Patronat</w:t>
                          </w:r>
                        </w:p>
                        <w:p w14:paraId="7067E742" w14:textId="77777777" w:rsidR="009F4FC9" w:rsidRDefault="009F4FC9" w:rsidP="009F4FC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94D5E99" wp14:editId="1832CCAE">
                                <wp:extent cx="756000" cy="362334"/>
                                <wp:effectExtent l="0" t="0" r="6350" b="0"/>
                                <wp:docPr id="59866975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8669756" name="Grafik 2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56000" cy="3623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7AF073" id="_x0000_s1027" type="#_x0000_t202" style="position:absolute;margin-left:-4.8pt;margin-top:764.6pt;width:117.05pt;height:63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" filled="f" stroked="f" strokeweight=".5pt">
              <v:textbox>
                <w:txbxContent>
                  <w:p w14:paraId="7A1AC797" w14:textId="77777777" w:rsidR="009F4FC9" w:rsidRPr="00DE626A" w:rsidRDefault="009F4FC9" w:rsidP="009F4FC9">
                    <w:pPr>
                      <w:spacing w:after="100"/>
                      <w:rPr>
                        <w:sz w:val="12"/>
                        <w:szCs w:val="12"/>
                      </w:rPr>
                    </w:pPr>
                    <w:r>
                      <w:rPr>
                        <w:sz w:val="12"/>
                        <w:szCs w:val="12"/>
                      </w:rPr>
                      <w:t>Patronat</w:t>
                    </w:r>
                  </w:p>
                  <w:p w14:paraId="7067E742" w14:textId="77777777" w:rsidR="009F4FC9" w:rsidRDefault="009F4FC9" w:rsidP="009F4FC9">
                    <w:r>
                      <w:rPr>
                        <w:noProof/>
                      </w:rPr>
                      <w:drawing>
                        <wp:inline distT="0" distB="0" distL="0" distR="0" wp14:anchorId="294D5E99" wp14:editId="1832CCAE">
                          <wp:extent cx="756000" cy="362334"/>
                          <wp:effectExtent l="0" t="0" r="6350" b="0"/>
                          <wp:docPr id="59866975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8669756" name="Grafik 2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56000" cy="36233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DF5835">
      <w:tab/>
    </w:r>
    <w:bookmarkEnd w:id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930E" w14:textId="77777777" w:rsidR="004259A6" w:rsidRDefault="004259A6" w:rsidP="001E325B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05F88" w14:textId="77777777" w:rsidR="00D77C41" w:rsidRDefault="00D77C41" w:rsidP="00DF5835">
      <w:r>
        <w:separator/>
      </w:r>
    </w:p>
  </w:footnote>
  <w:footnote w:type="continuationSeparator" w:id="0">
    <w:p w14:paraId="5AB17B41" w14:textId="77777777" w:rsidR="00D77C41" w:rsidRDefault="00D77C41" w:rsidP="00DF5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FC9"/>
    <w:rsid w:val="00021529"/>
    <w:rsid w:val="00031508"/>
    <w:rsid w:val="00061BEE"/>
    <w:rsid w:val="00146E4B"/>
    <w:rsid w:val="001E325B"/>
    <w:rsid w:val="00304E24"/>
    <w:rsid w:val="00346501"/>
    <w:rsid w:val="003A255D"/>
    <w:rsid w:val="003D45F3"/>
    <w:rsid w:val="004259A6"/>
    <w:rsid w:val="00465DE3"/>
    <w:rsid w:val="004D3CEA"/>
    <w:rsid w:val="004E5D11"/>
    <w:rsid w:val="006107FA"/>
    <w:rsid w:val="00635D9A"/>
    <w:rsid w:val="00830E2C"/>
    <w:rsid w:val="00847491"/>
    <w:rsid w:val="00880ECB"/>
    <w:rsid w:val="008926CD"/>
    <w:rsid w:val="008F4E48"/>
    <w:rsid w:val="009352EA"/>
    <w:rsid w:val="009F4FC9"/>
    <w:rsid w:val="00A064F6"/>
    <w:rsid w:val="00A736A2"/>
    <w:rsid w:val="00AF1D57"/>
    <w:rsid w:val="00B60540"/>
    <w:rsid w:val="00C270DB"/>
    <w:rsid w:val="00D77C41"/>
    <w:rsid w:val="00D87065"/>
    <w:rsid w:val="00DF5835"/>
    <w:rsid w:val="00E6137A"/>
    <w:rsid w:val="00EA7CDF"/>
    <w:rsid w:val="00F04A66"/>
    <w:rsid w:val="00F06508"/>
    <w:rsid w:val="00F2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3AAB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e07c1458edca721231c5d46832211090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c54a19a7d8a3d5cf4b4db90d5c56a1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F0E93E-B8FD-4957-93D1-2AD141333B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8BCE17-0A57-42CE-A8CF-32698E8D97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D1D168-369A-4CD2-829C-184DEDA6CA37}"/>
</file>

<file path=customXml/itemProps4.xml><?xml version="1.0" encoding="utf-8"?>
<ds:datastoreItem xmlns:ds="http://schemas.openxmlformats.org/officeDocument/2006/customXml" ds:itemID="{F05E34F5-426A-4BCA-A5E6-AC794AA42AA0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Vorlage_A4_mehrseitig_farbig</Template>
  <TotalTime>0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 Rüegg</dc:creator>
  <cp:lastModifiedBy>Chantal Rüegg</cp:lastModifiedBy>
  <cp:revision>1</cp:revision>
  <dcterms:created xsi:type="dcterms:W3CDTF">2026-10-13T05:23:00Z</dcterms:created>
  <dcterms:modified xsi:type="dcterms:W3CDTF">2026-10-13T05:26:00Z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