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648B" w14:textId="77777777" w:rsidR="004259A6" w:rsidRDefault="004259A6">
      <w:pPr>
        <w:sectPr w:rsidR="004259A6" w:rsidSect="006D11E6">
          <w:footerReference w:type="default" r:id="rId9"/>
          <w:pgSz w:w="11905" w:h="16837" w:code="9"/>
          <w:pgMar w:top="851" w:right="851" w:bottom="0" w:left="851" w:header="0" w:footer="1191" w:gutter="0"/>
          <w:paperSrc w:first="7" w:other="7"/>
          <w:cols w:space="708"/>
          <w:docGrid w:linePitch="299"/>
        </w:sectPr>
      </w:pPr>
      <w:bookmarkStart w:id="2" w:name="_Hlk33605590"/>
    </w:p>
    <w:p w14:paraId="74E2DDD8" w14:textId="77777777" w:rsidR="00304E24" w:rsidRPr="006107FA" w:rsidRDefault="00304E24"/>
    <w:p w14:paraId="3E658DE5" w14:textId="77777777" w:rsidR="006107FA" w:rsidRPr="006107FA" w:rsidRDefault="006107FA"/>
    <w:p w14:paraId="59016FB8" w14:textId="77777777" w:rsidR="006107FA" w:rsidRPr="006107FA" w:rsidRDefault="006107FA"/>
    <w:p w14:paraId="2727C468" w14:textId="77777777" w:rsidR="006107FA" w:rsidRDefault="006107FA"/>
    <w:p w14:paraId="3BA68619" w14:textId="77777777" w:rsidR="006107FA" w:rsidRDefault="006107FA"/>
    <w:p w14:paraId="7E734F62" w14:textId="77777777" w:rsidR="006107FA" w:rsidRPr="006107FA" w:rsidRDefault="006107FA"/>
    <w:p w14:paraId="28B96ECB" w14:textId="77777777" w:rsidR="003D45F3" w:rsidRPr="006107FA" w:rsidRDefault="003D45F3" w:rsidP="006107FA"/>
    <w:bookmarkEnd w:id="2"/>
    <w:p w14:paraId="6CDC35E3" w14:textId="77777777" w:rsidR="00EA7CDF" w:rsidRDefault="00EA7CDF">
      <w:pPr>
        <w:sectPr w:rsidR="00EA7CDF" w:rsidSect="001E325B">
          <w:type w:val="continuous"/>
          <w:pgSz w:w="11905" w:h="16837" w:code="9"/>
          <w:pgMar w:top="709" w:right="1415" w:bottom="0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570C44FE" w14:textId="77777777" w:rsidR="00EA7CDF" w:rsidRDefault="00EA7CDF"/>
    <w:sectPr w:rsidR="00EA7CDF" w:rsidSect="001E325B">
      <w:footerReference w:type="default" r:id="rId10"/>
      <w:pgSz w:w="11905" w:h="16837" w:code="9"/>
      <w:pgMar w:top="851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C0F5C" w14:textId="77777777" w:rsidR="005C6E77" w:rsidRDefault="005C6E77" w:rsidP="00DF5835">
      <w:r>
        <w:separator/>
      </w:r>
    </w:p>
  </w:endnote>
  <w:endnote w:type="continuationSeparator" w:id="0">
    <w:p w14:paraId="070C640D" w14:textId="77777777" w:rsidR="005C6E77" w:rsidRDefault="005C6E77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F7E3D" w14:textId="08243F7D" w:rsidR="00DF5835" w:rsidRDefault="008D2734" w:rsidP="00DF5835">
    <w:pPr>
      <w:pStyle w:val="Fuzeile"/>
      <w:tabs>
        <w:tab w:val="clear" w:pos="4536"/>
        <w:tab w:val="clear" w:pos="9072"/>
        <w:tab w:val="right" w:pos="10206"/>
      </w:tabs>
    </w:pPr>
    <w:bookmarkStart w:id="0" w:name="_Hlk33528698"/>
    <w:bookmarkStart w:id="1" w:name="_Hlk33528699"/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3FF50E3" wp14:editId="71A44824">
              <wp:simplePos x="0" y="0"/>
              <wp:positionH relativeFrom="column">
                <wp:posOffset>4979670</wp:posOffset>
              </wp:positionH>
              <wp:positionV relativeFrom="paragraph">
                <wp:posOffset>-60960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C094B9" w14:textId="77777777" w:rsidR="008D2734" w:rsidRPr="00DE626A" w:rsidRDefault="008D2734" w:rsidP="008D2734">
                          <w:pPr>
                            <w:spacing w:after="120" w:line="288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2816771E" w14:textId="77777777" w:rsidR="008D2734" w:rsidRDefault="008D2734" w:rsidP="008D273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0E481AF" wp14:editId="0BFC1C3B">
                                <wp:extent cx="906601" cy="287872"/>
                                <wp:effectExtent l="0" t="0" r="8255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601" cy="28787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FF50E3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392.1pt;margin-top:-4.8pt;width:117.05pt;height:6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" filled="f" stroked="f" strokeweight=".5pt">
              <v:textbox>
                <w:txbxContent>
                  <w:p w14:paraId="65C094B9" w14:textId="77777777" w:rsidR="008D2734" w:rsidRPr="00DE626A" w:rsidRDefault="008D2734" w:rsidP="008D2734">
                    <w:pPr>
                      <w:spacing w:after="120" w:line="288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2816771E" w14:textId="77777777" w:rsidR="008D2734" w:rsidRDefault="008D2734" w:rsidP="008D2734">
                    <w:r>
                      <w:rPr>
                        <w:noProof/>
                      </w:rPr>
                      <w:drawing>
                        <wp:inline distT="0" distB="0" distL="0" distR="0" wp14:anchorId="00E481AF" wp14:editId="0BFC1C3B">
                          <wp:extent cx="906601" cy="287872"/>
                          <wp:effectExtent l="0" t="0" r="8255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601" cy="28787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219193" wp14:editId="06D8D32E">
              <wp:simplePos x="0" y="0"/>
              <wp:positionH relativeFrom="margin">
                <wp:posOffset>-60960</wp:posOffset>
              </wp:positionH>
              <wp:positionV relativeFrom="topMargin">
                <wp:posOffset>9710420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863FCD" w14:textId="77777777" w:rsidR="008D2734" w:rsidRPr="00DE626A" w:rsidRDefault="008D2734" w:rsidP="008D2734">
                          <w:pPr>
                            <w:spacing w:after="10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524A9CF3" w14:textId="77777777" w:rsidR="008D2734" w:rsidRDefault="008D2734" w:rsidP="008D273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1788D8" wp14:editId="7A0BCE6F">
                                <wp:extent cx="756000" cy="352363"/>
                                <wp:effectExtent l="0" t="0" r="6350" b="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56000" cy="35236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219193" id="_x0000_s1027" type="#_x0000_t202" style="position:absolute;margin-left:-4.8pt;margin-top:764.6pt;width:117.05pt;height:6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" filled="f" stroked="f" strokeweight=".5pt">
              <v:textbox>
                <w:txbxContent>
                  <w:p w14:paraId="6D863FCD" w14:textId="77777777" w:rsidR="008D2734" w:rsidRPr="00DE626A" w:rsidRDefault="008D2734" w:rsidP="008D2734">
                    <w:pPr>
                      <w:spacing w:after="100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524A9CF3" w14:textId="77777777" w:rsidR="008D2734" w:rsidRDefault="008D2734" w:rsidP="008D2734">
                    <w:r>
                      <w:rPr>
                        <w:noProof/>
                      </w:rPr>
                      <w:drawing>
                        <wp:inline distT="0" distB="0" distL="0" distR="0" wp14:anchorId="611788D8" wp14:editId="7A0BCE6F">
                          <wp:extent cx="756000" cy="352363"/>
                          <wp:effectExtent l="0" t="0" r="6350" b="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56000" cy="35236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DF5835">
      <w:tab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32E15" w14:textId="77777777" w:rsidR="004259A6" w:rsidRDefault="004259A6" w:rsidP="001E325B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286EB" w14:textId="77777777" w:rsidR="005C6E77" w:rsidRDefault="005C6E77" w:rsidP="00DF5835">
      <w:r>
        <w:separator/>
      </w:r>
    </w:p>
  </w:footnote>
  <w:footnote w:type="continuationSeparator" w:id="0">
    <w:p w14:paraId="7A5B303D" w14:textId="77777777" w:rsidR="005C6E77" w:rsidRDefault="005C6E77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734"/>
    <w:rsid w:val="00021529"/>
    <w:rsid w:val="00031508"/>
    <w:rsid w:val="00061BEE"/>
    <w:rsid w:val="00146E4B"/>
    <w:rsid w:val="001E325B"/>
    <w:rsid w:val="002F22F2"/>
    <w:rsid w:val="00304E24"/>
    <w:rsid w:val="00346501"/>
    <w:rsid w:val="003D45F3"/>
    <w:rsid w:val="004259A6"/>
    <w:rsid w:val="00465DE3"/>
    <w:rsid w:val="004E5D11"/>
    <w:rsid w:val="00512FD7"/>
    <w:rsid w:val="005C6E77"/>
    <w:rsid w:val="006107FA"/>
    <w:rsid w:val="00635D9A"/>
    <w:rsid w:val="00680B4F"/>
    <w:rsid w:val="006D11E6"/>
    <w:rsid w:val="00880ECB"/>
    <w:rsid w:val="008926CD"/>
    <w:rsid w:val="008D2734"/>
    <w:rsid w:val="008F4E48"/>
    <w:rsid w:val="009352EA"/>
    <w:rsid w:val="00A736A2"/>
    <w:rsid w:val="00AF1D57"/>
    <w:rsid w:val="00B60540"/>
    <w:rsid w:val="00D87065"/>
    <w:rsid w:val="00DF5835"/>
    <w:rsid w:val="00E6137A"/>
    <w:rsid w:val="00E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035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5E34F5-426A-4BCA-A5E6-AC794AA42AA0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488BCE17-0A57-42CE-A8CF-32698E8D9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FD755-DEFB-459C-9AA4-C55D05497300}"/>
</file>

<file path=docProps/app.xml><?xml version="1.0" encoding="utf-8"?>
<Properties xmlns="http://schemas.openxmlformats.org/officeDocument/2006/extended-properties" xmlns:vt="http://schemas.openxmlformats.org/officeDocument/2006/docPropsVTypes">
  <Template>Vorlage_A4_mehrseitig_sw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Rüegg</dc:creator>
  <cp:lastModifiedBy>Chantal Rüegg</cp:lastModifiedBy>
  <cp:revision>1</cp:revision>
  <dcterms:created xsi:type="dcterms:W3CDTF">2026-10-13T05:27:00Z</dcterms:created>
  <dcterms:modified xsi:type="dcterms:W3CDTF">2026-10-13T05:31:00Z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