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61632" w14:textId="77777777" w:rsidR="00C46122" w:rsidRDefault="00C46122" w:rsidP="00FB1174">
      <w:pPr>
        <w:tabs>
          <w:tab w:val="right" w:pos="10205"/>
        </w:tabs>
        <w:spacing w:after="200" w:line="276" w:lineRule="auto"/>
        <w:sectPr w:rsidR="00C46122" w:rsidSect="005F389B">
          <w:footerReference w:type="default" r:id="rId9"/>
          <w:pgSz w:w="16840" w:h="11907" w:orient="landscape" w:code="9"/>
          <w:pgMar w:top="142" w:right="851" w:bottom="851" w:left="851" w:header="720" w:footer="1191" w:gutter="0"/>
          <w:paperSrc w:first="7" w:other="7"/>
          <w:cols w:space="708"/>
          <w:formProt w:val="0"/>
          <w:docGrid w:linePitch="299"/>
        </w:sectPr>
      </w:pPr>
    </w:p>
    <w:p w14:paraId="316E5362" w14:textId="77777777" w:rsidR="001F7112" w:rsidRPr="008665D7" w:rsidRDefault="001F7112" w:rsidP="008665D7"/>
    <w:sectPr w:rsidR="001F7112" w:rsidRPr="008665D7" w:rsidSect="00C46122">
      <w:type w:val="continuous"/>
      <w:pgSz w:w="16840" w:h="11907" w:orient="landscape" w:code="9"/>
      <w:pgMar w:top="142" w:right="851" w:bottom="851" w:left="851" w:header="720" w:footer="720" w:gutter="0"/>
      <w:paperSrc w:first="7" w:other="7"/>
      <w:cols w:space="708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07C6F1" w14:textId="77777777" w:rsidR="004B1700" w:rsidRDefault="004B1700" w:rsidP="00DF5835">
      <w:r>
        <w:separator/>
      </w:r>
    </w:p>
  </w:endnote>
  <w:endnote w:type="continuationSeparator" w:id="0">
    <w:p w14:paraId="58723308" w14:textId="77777777" w:rsidR="004B1700" w:rsidRDefault="004B1700" w:rsidP="00DF5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638B0" w14:textId="7079BDEE" w:rsidR="00DF5835" w:rsidRDefault="005F389B" w:rsidP="00CE4440">
    <w:pPr>
      <w:pStyle w:val="Fuzeile"/>
      <w:tabs>
        <w:tab w:val="clear" w:pos="4536"/>
        <w:tab w:val="clear" w:pos="9072"/>
        <w:tab w:val="right" w:pos="15026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D4AF464" wp14:editId="661D8A4C">
              <wp:simplePos x="0" y="0"/>
              <wp:positionH relativeFrom="column">
                <wp:posOffset>-93345</wp:posOffset>
              </wp:positionH>
              <wp:positionV relativeFrom="paragraph">
                <wp:posOffset>-57785</wp:posOffset>
              </wp:positionV>
              <wp:extent cx="1486800" cy="806400"/>
              <wp:effectExtent l="0" t="0" r="0" b="0"/>
              <wp:wrapNone/>
              <wp:docPr id="3322629" name="Textfeld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86800" cy="806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32849CC" w14:textId="77777777" w:rsidR="005F389B" w:rsidRPr="00DE626A" w:rsidRDefault="005F389B" w:rsidP="005F389B">
                          <w:pPr>
                            <w:spacing w:after="100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sz w:val="12"/>
                              <w:szCs w:val="12"/>
                            </w:rPr>
                            <w:t>Patronat</w:t>
                          </w:r>
                        </w:p>
                        <w:p w14:paraId="5BA3EA34" w14:textId="77777777" w:rsidR="005F389B" w:rsidRDefault="005F389B" w:rsidP="005F389B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1FBE883" wp14:editId="5CFD3314">
                                <wp:extent cx="901356" cy="420112"/>
                                <wp:effectExtent l="0" t="0" r="0" b="0"/>
                                <wp:docPr id="836647494" name="Grafik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36647494" name="Grafik 2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01356" cy="420112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D4AF464" id="_x0000_t202" coordsize="21600,21600" o:spt="202" path="m,l,21600r21600,l21600,xe">
              <v:stroke joinstyle="miter"/>
              <v:path gradientshapeok="t" o:connecttype="rect"/>
            </v:shapetype>
            <v:shape id="Textfeld 1" o:spid="_x0000_s1026" type="#_x0000_t202" style="position:absolute;margin-left:-7.35pt;margin-top:-4.55pt;width:117.05pt;height:6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" filled="f" stroked="f" strokeweight=".5pt">
              <v:textbox>
                <w:txbxContent>
                  <w:p w14:paraId="232849CC" w14:textId="77777777" w:rsidR="005F389B" w:rsidRPr="00DE626A" w:rsidRDefault="005F389B" w:rsidP="005F389B">
                    <w:pPr>
                      <w:spacing w:after="100"/>
                      <w:rPr>
                        <w:sz w:val="12"/>
                        <w:szCs w:val="12"/>
                      </w:rPr>
                    </w:pPr>
                    <w:r>
                      <w:rPr>
                        <w:sz w:val="12"/>
                        <w:szCs w:val="12"/>
                      </w:rPr>
                      <w:t>Patronat</w:t>
                    </w:r>
                  </w:p>
                  <w:p w14:paraId="5BA3EA34" w14:textId="77777777" w:rsidR="005F389B" w:rsidRDefault="005F389B" w:rsidP="005F389B">
                    <w:r>
                      <w:rPr>
                        <w:noProof/>
                      </w:rPr>
                      <w:drawing>
                        <wp:inline distT="0" distB="0" distL="0" distR="0" wp14:anchorId="11FBE883" wp14:editId="5CFD3314">
                          <wp:extent cx="901356" cy="420112"/>
                          <wp:effectExtent l="0" t="0" r="0" b="0"/>
                          <wp:docPr id="836647494" name="Grafik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36647494" name="Grafik 2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901356" cy="420112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969E9BA" wp14:editId="4052CAE9">
              <wp:simplePos x="0" y="0"/>
              <wp:positionH relativeFrom="column">
                <wp:posOffset>8032750</wp:posOffset>
              </wp:positionH>
              <wp:positionV relativeFrom="paragraph">
                <wp:posOffset>-60960</wp:posOffset>
              </wp:positionV>
              <wp:extent cx="1486800" cy="806400"/>
              <wp:effectExtent l="0" t="0" r="0" b="0"/>
              <wp:wrapNone/>
              <wp:docPr id="885005902" name="Textfeld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86800" cy="806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D64D25C" w14:textId="77777777" w:rsidR="005F389B" w:rsidRPr="00DE626A" w:rsidRDefault="005F389B" w:rsidP="005F389B">
                          <w:pPr>
                            <w:spacing w:after="120" w:line="432" w:lineRule="auto"/>
                            <w:rPr>
                              <w:sz w:val="12"/>
                              <w:szCs w:val="12"/>
                            </w:rPr>
                          </w:pPr>
                          <w:r w:rsidRPr="00DE626A">
                            <w:rPr>
                              <w:sz w:val="12"/>
                              <w:szCs w:val="12"/>
                            </w:rPr>
                            <w:t>Hauptsponsorin</w:t>
                          </w:r>
                        </w:p>
                        <w:p w14:paraId="7FE6FF3D" w14:textId="77777777" w:rsidR="005F389B" w:rsidRDefault="005F389B" w:rsidP="005F389B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54F9363" wp14:editId="47EFE3D1">
                                <wp:extent cx="1019926" cy="323856"/>
                                <wp:effectExtent l="0" t="0" r="8890" b="0"/>
                                <wp:docPr id="45775614" name="Grafik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5775614" name="Grafik 2"/>
                                        <pic:cNvPicPr/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019926" cy="323856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969E9BA" id="_x0000_s1027" type="#_x0000_t202" style="position:absolute;margin-left:632.5pt;margin-top:-4.8pt;width:117.05pt;height:6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" filled="f" stroked="f" strokeweight=".5pt">
              <v:textbox>
                <w:txbxContent>
                  <w:p w14:paraId="5D64D25C" w14:textId="77777777" w:rsidR="005F389B" w:rsidRPr="00DE626A" w:rsidRDefault="005F389B" w:rsidP="005F389B">
                    <w:pPr>
                      <w:spacing w:after="120" w:line="432" w:lineRule="auto"/>
                      <w:rPr>
                        <w:sz w:val="12"/>
                        <w:szCs w:val="12"/>
                      </w:rPr>
                    </w:pPr>
                    <w:r w:rsidRPr="00DE626A">
                      <w:rPr>
                        <w:sz w:val="12"/>
                        <w:szCs w:val="12"/>
                      </w:rPr>
                      <w:t>Hauptsponsorin</w:t>
                    </w:r>
                  </w:p>
                  <w:p w14:paraId="7FE6FF3D" w14:textId="77777777" w:rsidR="005F389B" w:rsidRDefault="005F389B" w:rsidP="005F389B">
                    <w:r>
                      <w:rPr>
                        <w:noProof/>
                      </w:rPr>
                      <w:drawing>
                        <wp:inline distT="0" distB="0" distL="0" distR="0" wp14:anchorId="754F9363" wp14:editId="47EFE3D1">
                          <wp:extent cx="1019926" cy="323856"/>
                          <wp:effectExtent l="0" t="0" r="8890" b="0"/>
                          <wp:docPr id="45775614" name="Grafik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5775614" name="Grafik 2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19926" cy="323856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CE4440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2723F3" w14:textId="77777777" w:rsidR="004B1700" w:rsidRDefault="004B1700" w:rsidP="00DF5835">
      <w:r>
        <w:separator/>
      </w:r>
    </w:p>
  </w:footnote>
  <w:footnote w:type="continuationSeparator" w:id="0">
    <w:p w14:paraId="6567B032" w14:textId="77777777" w:rsidR="004B1700" w:rsidRDefault="004B1700" w:rsidP="00DF58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ocumentProtection w:edit="forms" w:enforcement="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89B"/>
    <w:rsid w:val="00021529"/>
    <w:rsid w:val="00061BEE"/>
    <w:rsid w:val="00176B57"/>
    <w:rsid w:val="001F7112"/>
    <w:rsid w:val="002009C4"/>
    <w:rsid w:val="004B1700"/>
    <w:rsid w:val="004E5D11"/>
    <w:rsid w:val="0051174F"/>
    <w:rsid w:val="00513FE3"/>
    <w:rsid w:val="005F389B"/>
    <w:rsid w:val="00724E5D"/>
    <w:rsid w:val="007E2FC6"/>
    <w:rsid w:val="00802787"/>
    <w:rsid w:val="008665D7"/>
    <w:rsid w:val="008926CD"/>
    <w:rsid w:val="008975C4"/>
    <w:rsid w:val="008F4E48"/>
    <w:rsid w:val="00901C3A"/>
    <w:rsid w:val="009A7C53"/>
    <w:rsid w:val="00A63655"/>
    <w:rsid w:val="00A736A2"/>
    <w:rsid w:val="00B60540"/>
    <w:rsid w:val="00C0491E"/>
    <w:rsid w:val="00C3050B"/>
    <w:rsid w:val="00C46122"/>
    <w:rsid w:val="00CE4440"/>
    <w:rsid w:val="00D50AF4"/>
    <w:rsid w:val="00D87065"/>
    <w:rsid w:val="00DD6D05"/>
    <w:rsid w:val="00DF5835"/>
    <w:rsid w:val="00F056DC"/>
    <w:rsid w:val="00F07917"/>
    <w:rsid w:val="00FB1174"/>
    <w:rsid w:val="00FD5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E7653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60540"/>
    <w:pPr>
      <w:spacing w:after="0" w:line="240" w:lineRule="auto"/>
    </w:pPr>
    <w:rPr>
      <w:rFonts w:ascii="Arial" w:hAnsi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E5D11"/>
    <w:pPr>
      <w:spacing w:after="0" w:line="240" w:lineRule="auto"/>
    </w:pPr>
    <w:rPr>
      <w:rFonts w:ascii="Arial" w:hAnsi="Arial"/>
      <w:sz w:val="20"/>
    </w:rPr>
  </w:style>
  <w:style w:type="paragraph" w:styleId="Kopfzeile">
    <w:name w:val="header"/>
    <w:basedOn w:val="Standard"/>
    <w:link w:val="KopfzeileZchn"/>
    <w:uiPriority w:val="99"/>
    <w:unhideWhenUsed/>
    <w:rsid w:val="00DF583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F5835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DF583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F5835"/>
    <w:rPr>
      <w:rFonts w:ascii="Arial" w:hAnsi="Arial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F583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F58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3c48ad-b534-482c-b1d3-9ec7dc42448e" xsi:nil="true"/>
    <lcf76f155ced4ddcb4097134ff3c332f xmlns="2c546474-04f8-4499-baae-7c9b84e9cf1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85CCD520369194BAF7288EADA59975F" ma:contentTypeVersion="19" ma:contentTypeDescription="Ein neues Dokument erstellen." ma:contentTypeScope="" ma:versionID="e07c1458edca721231c5d46832211090">
  <xsd:schema xmlns:xsd="http://www.w3.org/2001/XMLSchema" xmlns:xs="http://www.w3.org/2001/XMLSchema" xmlns:p="http://schemas.microsoft.com/office/2006/metadata/properties" xmlns:ns2="023c48ad-b534-482c-b1d3-9ec7dc42448e" xmlns:ns3="2c546474-04f8-4499-baae-7c9b84e9cf11" targetNamespace="http://schemas.microsoft.com/office/2006/metadata/properties" ma:root="true" ma:fieldsID="4c54a19a7d8a3d5cf4b4db90d5c56a18" ns2:_="" ns3:_="">
    <xsd:import namespace="023c48ad-b534-482c-b1d3-9ec7dc42448e"/>
    <xsd:import namespace="2c546474-04f8-4499-baae-7c9b84e9cf1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3c48ad-b534-482c-b1d3-9ec7dc42448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756d44f-6159-494e-9320-99c37d90b965}" ma:internalName="TaxCatchAll" ma:showField="CatchAllData" ma:web="023c48ad-b534-482c-b1d3-9ec7dc424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46474-04f8-4499-baae-7c9b84e9cf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c4c14ae7-70cf-4c74-9866-348098ef62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815DEB-36DD-49E6-BFC9-7D14AD888129}">
  <ds:schemaRefs>
    <ds:schemaRef ds:uri="http://schemas.microsoft.com/office/2006/metadata/properties"/>
    <ds:schemaRef ds:uri="http://schemas.microsoft.com/office/infopath/2007/PartnerControls"/>
    <ds:schemaRef ds:uri="023c48ad-b534-482c-b1d3-9ec7dc42448e"/>
    <ds:schemaRef ds:uri="2c546474-04f8-4499-baae-7c9b84e9cf11"/>
  </ds:schemaRefs>
</ds:datastoreItem>
</file>

<file path=customXml/itemProps2.xml><?xml version="1.0" encoding="utf-8"?>
<ds:datastoreItem xmlns:ds="http://schemas.openxmlformats.org/officeDocument/2006/customXml" ds:itemID="{8F6F0BEA-ABB8-4313-A9EF-D55873BBE1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B69264-46EA-4428-8E7E-40FE77DDC388}"/>
</file>

<file path=docProps/app.xml><?xml version="1.0" encoding="utf-8"?>
<Properties xmlns="http://schemas.openxmlformats.org/officeDocument/2006/extended-properties" xmlns:vt="http://schemas.openxmlformats.org/officeDocument/2006/docPropsVTypes">
  <Template>Vorlage_A4_quer_sw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Chantal Rüegg</dc:creator>
  <cp:lastModifiedBy>Chantal Rüegg</cp:lastModifiedBy>
  <cp:revision>1</cp:revision>
  <dcterms:created xsi:type="dcterms:W3CDTF">2026-10-13T05:39:00Z</dcterms:created>
  <dcterms:modified xsi:type="dcterms:W3CDTF">2026-10-13T05:43:00Z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0x010100185CCD520369194BAF7288EADA59975F</vt:lpwstr>
  </property>
</Properties>
</file>