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2FB65" w14:textId="77777777" w:rsidR="00C93F5B" w:rsidRDefault="00C93F5B" w:rsidP="00C93F5B">
      <w:pPr>
        <w:sectPr w:rsidR="00C93F5B" w:rsidSect="008F187F">
          <w:footerReference w:type="default" r:id="rId9"/>
          <w:pgSz w:w="4820" w:h="3119" w:orient="landscape" w:code="70"/>
          <w:pgMar w:top="284" w:right="567" w:bottom="567" w:left="567" w:header="0" w:footer="454" w:gutter="0"/>
          <w:cols w:space="708"/>
          <w:formProt w:val="0"/>
          <w:docGrid w:linePitch="299"/>
        </w:sectPr>
      </w:pPr>
    </w:p>
    <w:p w14:paraId="61C33ABD" w14:textId="77777777" w:rsidR="00C93F5B" w:rsidRDefault="00C93F5B" w:rsidP="00C93F5B"/>
    <w:p w14:paraId="19B157D4" w14:textId="77777777" w:rsidR="00333147" w:rsidRPr="00333147" w:rsidRDefault="00333147" w:rsidP="00333147"/>
    <w:p w14:paraId="43831A76" w14:textId="77777777" w:rsidR="00333147" w:rsidRPr="00333147" w:rsidRDefault="00333147" w:rsidP="00333147"/>
    <w:p w14:paraId="179AEE6C" w14:textId="77777777" w:rsidR="00333147" w:rsidRPr="00333147" w:rsidRDefault="00333147" w:rsidP="00333147"/>
    <w:p w14:paraId="2DB958A3" w14:textId="77777777" w:rsidR="00333147" w:rsidRPr="00333147" w:rsidRDefault="00333147" w:rsidP="00333147"/>
    <w:p w14:paraId="3A8A2FEB" w14:textId="77777777" w:rsidR="00333147" w:rsidRPr="00333147" w:rsidRDefault="00333147" w:rsidP="00333147"/>
    <w:p w14:paraId="625D27E1" w14:textId="77777777" w:rsidR="00333147" w:rsidRPr="00333147" w:rsidRDefault="00333147" w:rsidP="008F187F">
      <w:pPr>
        <w:ind w:firstLine="708"/>
      </w:pPr>
    </w:p>
    <w:sectPr w:rsidR="00333147" w:rsidRPr="00333147" w:rsidSect="00C93F5B">
      <w:type w:val="continuous"/>
      <w:pgSz w:w="4820" w:h="3119" w:orient="landscape" w:code="70"/>
      <w:pgMar w:top="284" w:right="567" w:bottom="567" w:left="567" w:header="0" w:footer="301" w:gutter="0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849A3" w14:textId="77777777" w:rsidR="00D832EF" w:rsidRDefault="00D832EF" w:rsidP="00B23376">
      <w:r>
        <w:separator/>
      </w:r>
    </w:p>
  </w:endnote>
  <w:endnote w:type="continuationSeparator" w:id="0">
    <w:p w14:paraId="4D92A038" w14:textId="77777777" w:rsidR="00D832EF" w:rsidRDefault="00D832EF" w:rsidP="00B2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E7F03" w14:textId="67FD01C4" w:rsidR="00B23376" w:rsidRDefault="008F187F" w:rsidP="002B19BD">
    <w:pPr>
      <w:pStyle w:val="Fuzeile"/>
      <w:tabs>
        <w:tab w:val="clear" w:pos="4536"/>
        <w:tab w:val="clear" w:pos="9072"/>
        <w:tab w:val="right" w:pos="7230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A5310F" wp14:editId="636357AD">
              <wp:simplePos x="0" y="0"/>
              <wp:positionH relativeFrom="column">
                <wp:posOffset>-175260</wp:posOffset>
              </wp:positionH>
              <wp:positionV relativeFrom="paragraph">
                <wp:posOffset>-59690</wp:posOffset>
              </wp:positionV>
              <wp:extent cx="779780" cy="470535"/>
              <wp:effectExtent l="0" t="0" r="0" b="5715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9780" cy="4705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523900" w14:textId="77777777" w:rsidR="008F187F" w:rsidRPr="008F187F" w:rsidRDefault="008F187F" w:rsidP="008F187F">
                          <w:pPr>
                            <w:spacing w:line="360" w:lineRule="auto"/>
                            <w:rPr>
                              <w:sz w:val="8"/>
                              <w:szCs w:val="8"/>
                            </w:rPr>
                          </w:pPr>
                          <w:r w:rsidRPr="008F187F">
                            <w:rPr>
                              <w:sz w:val="8"/>
                              <w:szCs w:val="8"/>
                            </w:rPr>
                            <w:t>Patronat</w:t>
                          </w:r>
                        </w:p>
                        <w:p w14:paraId="7A61A8E9" w14:textId="77777777" w:rsidR="008F187F" w:rsidRPr="008F187F" w:rsidRDefault="008F187F" w:rsidP="008F187F">
                          <w:pPr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064095" wp14:editId="4DF8B5B1">
                                <wp:extent cx="504000" cy="241556"/>
                                <wp:effectExtent l="0" t="0" r="0" b="6350"/>
                                <wp:docPr id="59866975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04000" cy="24155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A5310F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left:0;text-align:left;margin-left:-13.8pt;margin-top:-4.7pt;width:61.4pt;height:3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12FwIAACsEAAAOAAAAZHJzL2Uyb0RvYy54bWysU8tu2zAQvBfoPxC815IdO0o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" filled="f" stroked="f" strokeweight=".5pt">
              <v:textbox>
                <w:txbxContent>
                  <w:p w14:paraId="71523900" w14:textId="77777777" w:rsidR="008F187F" w:rsidRPr="008F187F" w:rsidRDefault="008F187F" w:rsidP="008F187F">
                    <w:pPr>
                      <w:spacing w:line="360" w:lineRule="auto"/>
                      <w:rPr>
                        <w:sz w:val="8"/>
                        <w:szCs w:val="8"/>
                      </w:rPr>
                    </w:pPr>
                    <w:r w:rsidRPr="008F187F">
                      <w:rPr>
                        <w:sz w:val="8"/>
                        <w:szCs w:val="8"/>
                      </w:rPr>
                      <w:t>Patronat</w:t>
                    </w:r>
                  </w:p>
                  <w:p w14:paraId="7A61A8E9" w14:textId="77777777" w:rsidR="008F187F" w:rsidRPr="008F187F" w:rsidRDefault="008F187F" w:rsidP="008F187F">
                    <w:pPr>
                      <w:rPr>
                        <w:sz w:val="12"/>
                        <w:szCs w:val="1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0064095" wp14:editId="4DF8B5B1">
                          <wp:extent cx="504000" cy="241556"/>
                          <wp:effectExtent l="0" t="0" r="0" b="6350"/>
                          <wp:docPr id="59866975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04000" cy="24155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CD47EA" wp14:editId="7039A3AD">
              <wp:simplePos x="0" y="0"/>
              <wp:positionH relativeFrom="column">
                <wp:posOffset>1731645</wp:posOffset>
              </wp:positionH>
              <wp:positionV relativeFrom="paragraph">
                <wp:posOffset>-60325</wp:posOffset>
              </wp:positionV>
              <wp:extent cx="739140" cy="4191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9140" cy="419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176F09" w14:textId="77777777" w:rsidR="008F187F" w:rsidRPr="008F187F" w:rsidRDefault="008F187F" w:rsidP="008F187F">
                          <w:pPr>
                            <w:spacing w:after="80" w:line="312" w:lineRule="auto"/>
                            <w:rPr>
                              <w:sz w:val="8"/>
                              <w:szCs w:val="8"/>
                            </w:rPr>
                          </w:pPr>
                          <w:r w:rsidRPr="008F187F">
                            <w:rPr>
                              <w:sz w:val="8"/>
                              <w:szCs w:val="8"/>
                            </w:rPr>
                            <w:t>Hauptsponsorin</w:t>
                          </w:r>
                        </w:p>
                        <w:p w14:paraId="410BB696" w14:textId="77777777" w:rsidR="008F187F" w:rsidRDefault="008F187F" w:rsidP="008F187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C2E3DC" wp14:editId="2EF04CB6">
                                <wp:extent cx="540000" cy="171543"/>
                                <wp:effectExtent l="0" t="0" r="0" b="0"/>
                                <wp:docPr id="152362416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1523624166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40000" cy="17154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CD47EA" id="_x0000_s1027" type="#_x0000_t202" style="position:absolute;left:0;text-align:left;margin-left:136.35pt;margin-top:-4.75pt;width:58.2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" filled="f" stroked="f" strokeweight=".5pt">
              <v:textbox>
                <w:txbxContent>
                  <w:p w14:paraId="7F176F09" w14:textId="77777777" w:rsidR="008F187F" w:rsidRPr="008F187F" w:rsidRDefault="008F187F" w:rsidP="008F187F">
                    <w:pPr>
                      <w:spacing w:after="80" w:line="312" w:lineRule="auto"/>
                      <w:rPr>
                        <w:sz w:val="8"/>
                        <w:szCs w:val="8"/>
                      </w:rPr>
                    </w:pPr>
                    <w:r w:rsidRPr="008F187F">
                      <w:rPr>
                        <w:sz w:val="8"/>
                        <w:szCs w:val="8"/>
                      </w:rPr>
                      <w:t>Hauptsponsorin</w:t>
                    </w:r>
                  </w:p>
                  <w:p w14:paraId="410BB696" w14:textId="77777777" w:rsidR="008F187F" w:rsidRDefault="008F187F" w:rsidP="008F187F">
                    <w:r>
                      <w:rPr>
                        <w:noProof/>
                      </w:rPr>
                      <w:drawing>
                        <wp:inline distT="0" distB="0" distL="0" distR="0" wp14:anchorId="38C2E3DC" wp14:editId="2EF04CB6">
                          <wp:extent cx="540000" cy="171543"/>
                          <wp:effectExtent l="0" t="0" r="0" b="0"/>
                          <wp:docPr id="152362416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1523624166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40000" cy="17154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2337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C0C26" w14:textId="77777777" w:rsidR="00D832EF" w:rsidRDefault="00D832EF" w:rsidP="00B23376">
      <w:r>
        <w:separator/>
      </w:r>
    </w:p>
  </w:footnote>
  <w:footnote w:type="continuationSeparator" w:id="0">
    <w:p w14:paraId="013C3545" w14:textId="77777777" w:rsidR="00D832EF" w:rsidRDefault="00D832EF" w:rsidP="00B233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87F"/>
    <w:rsid w:val="00061BEE"/>
    <w:rsid w:val="001B4DCF"/>
    <w:rsid w:val="00232D06"/>
    <w:rsid w:val="00282B88"/>
    <w:rsid w:val="002B19BD"/>
    <w:rsid w:val="00333147"/>
    <w:rsid w:val="003A20F8"/>
    <w:rsid w:val="003B440A"/>
    <w:rsid w:val="003F2EEC"/>
    <w:rsid w:val="004E5D11"/>
    <w:rsid w:val="00515CDF"/>
    <w:rsid w:val="006B5827"/>
    <w:rsid w:val="006C6028"/>
    <w:rsid w:val="0078690F"/>
    <w:rsid w:val="008149F8"/>
    <w:rsid w:val="008720FF"/>
    <w:rsid w:val="008926CD"/>
    <w:rsid w:val="008F187F"/>
    <w:rsid w:val="008F4E48"/>
    <w:rsid w:val="00901432"/>
    <w:rsid w:val="00A217E3"/>
    <w:rsid w:val="00A80BFE"/>
    <w:rsid w:val="00AE5A5F"/>
    <w:rsid w:val="00B23376"/>
    <w:rsid w:val="00B41A59"/>
    <w:rsid w:val="00B60540"/>
    <w:rsid w:val="00BB23EA"/>
    <w:rsid w:val="00C46BF2"/>
    <w:rsid w:val="00C80A29"/>
    <w:rsid w:val="00C93F5B"/>
    <w:rsid w:val="00CD275D"/>
    <w:rsid w:val="00D0671C"/>
    <w:rsid w:val="00D832EF"/>
    <w:rsid w:val="00D87065"/>
    <w:rsid w:val="00F33381"/>
    <w:rsid w:val="00F36244"/>
    <w:rsid w:val="00F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2B97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F33381"/>
    <w:pPr>
      <w:keepNext/>
      <w:keepLines/>
      <w:spacing w:before="480" w:after="120"/>
      <w:contextualSpacing/>
      <w:outlineLvl w:val="0"/>
    </w:pPr>
    <w:rPr>
      <w:rFonts w:eastAsiaTheme="majorEastAsia" w:cstheme="majorBidi"/>
      <w:b/>
      <w:bCs/>
      <w:color w:val="0A82C5"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F33381"/>
    <w:pPr>
      <w:spacing w:after="100" w:line="276" w:lineRule="auto"/>
    </w:pPr>
    <w:rPr>
      <w:rFonts w:eastAsiaTheme="minorEastAsia"/>
      <w:color w:val="FFFFFF" w:themeColor="background1"/>
      <w:lang w:eastAsia="de-CH"/>
      <w14:textFill>
        <w14:noFill/>
      </w14:textFill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33381"/>
    <w:rPr>
      <w:rFonts w:ascii="Arial" w:eastAsiaTheme="majorEastAsia" w:hAnsi="Arial" w:cstheme="majorBidi"/>
      <w:b/>
      <w:bCs/>
      <w:color w:val="0A82C5"/>
      <w:sz w:val="24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376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376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337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3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47FF81-E35A-4B59-A2B1-D148851F4349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58B87610-D143-471A-9280-2923C00D5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3A034-4182-4873-9C9C-0D17764A4E73}"/>
</file>

<file path=docProps/app.xml><?xml version="1.0" encoding="utf-8"?>
<Properties xmlns="http://schemas.openxmlformats.org/officeDocument/2006/extended-properties" xmlns:vt="http://schemas.openxmlformats.org/officeDocument/2006/docPropsVTypes">
  <Template>Vorlage_Bon_A7_A8_farbig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Chantal Rüegg</dc:creator>
  <cp:lastModifiedBy>Chantal Rüegg</cp:lastModifiedBy>
  <cp:revision>1</cp:revision>
  <cp:lastPrinted>2020-02-04T11:35:00Z</cp:lastPrinted>
  <dcterms:created xsi:type="dcterms:W3CDTF">2026-10-13T05:58:00Z</dcterms:created>
  <dcterms:modified xsi:type="dcterms:W3CDTF">2026-10-13T06:10:00Z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