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59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8"/>
        <w:gridCol w:w="2275"/>
        <w:gridCol w:w="850"/>
        <w:gridCol w:w="1121"/>
        <w:gridCol w:w="2146"/>
        <w:gridCol w:w="878"/>
        <w:gridCol w:w="3935"/>
      </w:tblGrid>
      <w:tr w:rsidR="00325DC0" w14:paraId="7A7DC3E6" w14:textId="77777777" w:rsidTr="00432716">
        <w:trPr>
          <w:cantSplit/>
          <w:trHeight w:val="70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8EDCC3B" w14:textId="77777777" w:rsidR="00325DC0" w:rsidRDefault="00325DC0" w:rsidP="00C4526D">
            <w:pPr>
              <w:tabs>
                <w:tab w:val="left" w:pos="1348"/>
                <w:tab w:val="left" w:pos="2410"/>
                <w:tab w:val="left" w:pos="9639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Veranstaltung:</w:t>
            </w:r>
            <w:r>
              <w:rPr>
                <w:b/>
                <w:sz w:val="20"/>
              </w:rPr>
              <w:tab/>
            </w:r>
            <w:r w:rsidRPr="00CA65BC">
              <w:rPr>
                <w:b/>
                <w:sz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b/>
                <w:sz w:val="20"/>
              </w:rPr>
              <w:instrText xml:space="preserve"> FORMTEXT </w:instrText>
            </w:r>
            <w:r w:rsidRPr="00CA65BC">
              <w:rPr>
                <w:b/>
                <w:sz w:val="20"/>
              </w:rPr>
            </w:r>
            <w:r w:rsidRPr="00CA65BC">
              <w:rPr>
                <w:b/>
                <w:sz w:val="20"/>
              </w:rPr>
              <w:fldChar w:fldCharType="separate"/>
            </w:r>
            <w:r>
              <w:rPr>
                <w:b/>
                <w:sz w:val="20"/>
              </w:rPr>
              <w:t> </w:t>
            </w:r>
            <w:r>
              <w:rPr>
                <w:b/>
                <w:sz w:val="20"/>
              </w:rPr>
              <w:t> </w:t>
            </w:r>
            <w:r>
              <w:rPr>
                <w:b/>
                <w:sz w:val="20"/>
              </w:rPr>
              <w:t> </w:t>
            </w:r>
            <w:r>
              <w:rPr>
                <w:b/>
                <w:sz w:val="20"/>
              </w:rPr>
              <w:t> </w:t>
            </w:r>
            <w:r>
              <w:rPr>
                <w:b/>
                <w:sz w:val="20"/>
              </w:rPr>
              <w:t> </w:t>
            </w:r>
            <w:r w:rsidRPr="00CA65BC">
              <w:rPr>
                <w:b/>
                <w:sz w:val="20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5C0D4C4" w14:textId="77777777" w:rsidR="00325DC0" w:rsidRPr="00325DC0" w:rsidRDefault="00325DC0">
            <w:pPr>
              <w:tabs>
                <w:tab w:val="left" w:pos="1985"/>
                <w:tab w:val="left" w:pos="2410"/>
                <w:tab w:val="left" w:pos="9639"/>
              </w:tabs>
              <w:rPr>
                <w:b/>
                <w:szCs w:val="19"/>
              </w:rPr>
            </w:pP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1AF3B2B" w14:textId="77777777" w:rsidR="00325DC0" w:rsidRDefault="00325DC0">
            <w:pPr>
              <w:tabs>
                <w:tab w:val="left" w:pos="1985"/>
                <w:tab w:val="left" w:pos="2410"/>
                <w:tab w:val="left" w:pos="9639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Kontaktangaben für Abholung der Drucksachen</w:t>
            </w:r>
          </w:p>
        </w:tc>
      </w:tr>
      <w:tr w:rsidR="00325DC0" w14:paraId="6D392A75" w14:textId="77777777" w:rsidTr="00432716">
        <w:trPr>
          <w:trHeight w:val="282"/>
        </w:trPr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D1423E" w14:textId="77777777" w:rsidR="00325DC0" w:rsidRDefault="00325DC0" w:rsidP="004F7505">
            <w:pPr>
              <w:tabs>
                <w:tab w:val="left" w:pos="1348"/>
                <w:tab w:val="left" w:pos="2410"/>
                <w:tab w:val="left" w:pos="9639"/>
              </w:tabs>
              <w:rPr>
                <w:b/>
              </w:rPr>
            </w:pPr>
            <w:r w:rsidRPr="00430C56">
              <w:rPr>
                <w:b/>
              </w:rPr>
              <w:t>ZTV-Anlas</w:t>
            </w:r>
            <w:r>
              <w:rPr>
                <w:b/>
              </w:rPr>
              <w:t>s:</w:t>
            </w:r>
            <w:r w:rsidRPr="00A57D92">
              <w:tab/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  <w:p w14:paraId="07E72FC0" w14:textId="77777777" w:rsidR="00325DC0" w:rsidRPr="005479AB" w:rsidRDefault="00325DC0" w:rsidP="00C4526D">
            <w:pPr>
              <w:tabs>
                <w:tab w:val="left" w:pos="1348"/>
                <w:tab w:val="left" w:pos="2410"/>
                <w:tab w:val="left" w:pos="9639"/>
              </w:tabs>
              <w:rPr>
                <w:sz w:val="10"/>
              </w:rPr>
            </w:pPr>
            <w:r>
              <w:rPr>
                <w:b/>
              </w:rPr>
              <w:t>Vereinsanlass:</w:t>
            </w:r>
            <w:r w:rsidRPr="00A57D92">
              <w:tab/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  <w:tc>
          <w:tcPr>
            <w:tcW w:w="850" w:type="dxa"/>
            <w:vMerge/>
            <w:tcBorders>
              <w:left w:val="nil"/>
              <w:right w:val="nil"/>
            </w:tcBorders>
          </w:tcPr>
          <w:p w14:paraId="4B1F8974" w14:textId="77777777" w:rsidR="00325DC0" w:rsidRPr="00CD1E27" w:rsidRDefault="00325DC0">
            <w:pPr>
              <w:tabs>
                <w:tab w:val="left" w:pos="1985"/>
                <w:tab w:val="left" w:pos="2410"/>
                <w:tab w:val="left" w:pos="9639"/>
              </w:tabs>
              <w:rPr>
                <w:szCs w:val="19"/>
              </w:rPr>
            </w:pP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E90388" w14:textId="77777777" w:rsidR="00325DC0" w:rsidRPr="00CD1E27" w:rsidRDefault="00325DC0">
            <w:pPr>
              <w:tabs>
                <w:tab w:val="left" w:pos="1985"/>
                <w:tab w:val="left" w:pos="2410"/>
                <w:tab w:val="left" w:pos="9639"/>
              </w:tabs>
              <w:rPr>
                <w:szCs w:val="19"/>
              </w:rPr>
            </w:pPr>
          </w:p>
        </w:tc>
      </w:tr>
      <w:tr w:rsidR="00325DC0" w14:paraId="27C7BF8E" w14:textId="77777777" w:rsidTr="00432716">
        <w:trPr>
          <w:trHeight w:val="300"/>
        </w:trPr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14:paraId="451EB13B" w14:textId="77777777" w:rsidR="00325DC0" w:rsidRDefault="00325DC0" w:rsidP="00CE3514">
            <w:pPr>
              <w:tabs>
                <w:tab w:val="left" w:pos="1985"/>
                <w:tab w:val="left" w:pos="2410"/>
                <w:tab w:val="left" w:pos="9639"/>
              </w:tabs>
              <w:rPr>
                <w:b/>
              </w:rPr>
            </w:pPr>
            <w:r>
              <w:rPr>
                <w:b/>
              </w:rPr>
              <w:t>Verein:</w:t>
            </w:r>
            <w:r w:rsidRPr="00A57D92">
              <w:t xml:space="preserve"> </w:t>
            </w:r>
            <w:r w:rsidRPr="00EE14F0"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EE14F0">
              <w:instrText xml:space="preserve"> FORMTEXT </w:instrText>
            </w:r>
            <w:r w:rsidRPr="00EE14F0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EE14F0">
              <w:fldChar w:fldCharType="end"/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4581FF79" w14:textId="77777777" w:rsidR="00325DC0" w:rsidRDefault="00325DC0">
            <w:pPr>
              <w:tabs>
                <w:tab w:val="left" w:pos="1985"/>
                <w:tab w:val="left" w:pos="2410"/>
                <w:tab w:val="left" w:pos="9639"/>
              </w:tabs>
            </w:pPr>
            <w:r>
              <w:rPr>
                <w:b/>
              </w:rPr>
              <w:t>ZTV-Region:</w:t>
            </w:r>
            <w:r>
              <w:t xml:space="preserve"> </w:t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  <w:tc>
          <w:tcPr>
            <w:tcW w:w="850" w:type="dxa"/>
            <w:vMerge/>
            <w:tcBorders>
              <w:left w:val="nil"/>
              <w:right w:val="nil"/>
            </w:tcBorders>
          </w:tcPr>
          <w:p w14:paraId="27329309" w14:textId="77777777" w:rsidR="00325DC0" w:rsidRDefault="00325DC0">
            <w:pPr>
              <w:tabs>
                <w:tab w:val="left" w:pos="1985"/>
                <w:tab w:val="left" w:pos="2410"/>
                <w:tab w:val="left" w:pos="9639"/>
              </w:tabs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5A3F7E16" w14:textId="77777777" w:rsidR="00325DC0" w:rsidRDefault="00325DC0">
            <w:pPr>
              <w:tabs>
                <w:tab w:val="left" w:pos="1985"/>
                <w:tab w:val="left" w:pos="2410"/>
                <w:tab w:val="left" w:pos="9639"/>
              </w:tabs>
              <w:rPr>
                <w:b/>
              </w:rPr>
            </w:pPr>
            <w:r>
              <w:rPr>
                <w:b/>
              </w:rPr>
              <w:t xml:space="preserve">Vorname: 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14:paraId="50D4E636" w14:textId="77777777" w:rsidR="00325DC0" w:rsidRPr="00E3140B" w:rsidRDefault="00325DC0">
            <w:pPr>
              <w:tabs>
                <w:tab w:val="left" w:pos="1985"/>
                <w:tab w:val="left" w:pos="2410"/>
                <w:tab w:val="left" w:pos="9639"/>
              </w:tabs>
              <w:rPr>
                <w:sz w:val="18"/>
                <w:szCs w:val="18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14:paraId="129085C1" w14:textId="77777777" w:rsidR="00325DC0" w:rsidRDefault="00325DC0">
            <w:pPr>
              <w:tabs>
                <w:tab w:val="left" w:pos="1985"/>
                <w:tab w:val="left" w:pos="2410"/>
                <w:tab w:val="left" w:pos="9639"/>
              </w:tabs>
              <w:rPr>
                <w:b/>
              </w:rPr>
            </w:pPr>
            <w:r>
              <w:rPr>
                <w:b/>
              </w:rPr>
              <w:t xml:space="preserve">Name: </w:t>
            </w: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14:paraId="4D67F250" w14:textId="77777777" w:rsidR="00325DC0" w:rsidRPr="00E3140B" w:rsidRDefault="00325DC0" w:rsidP="003A4835">
            <w:pPr>
              <w:tabs>
                <w:tab w:val="left" w:pos="1985"/>
                <w:tab w:val="left" w:pos="2410"/>
                <w:tab w:val="left" w:pos="9639"/>
              </w:tabs>
              <w:rPr>
                <w:sz w:val="18"/>
                <w:szCs w:val="18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</w:tr>
      <w:tr w:rsidR="00325DC0" w14:paraId="0FC47A8C" w14:textId="77777777" w:rsidTr="00432716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0C71EB" w14:textId="77777777" w:rsidR="00325DC0" w:rsidRDefault="00325DC0" w:rsidP="00325DC0">
            <w:pPr>
              <w:tabs>
                <w:tab w:val="left" w:pos="1348"/>
                <w:tab w:val="left" w:pos="2410"/>
                <w:tab w:val="left" w:pos="9639"/>
              </w:tabs>
            </w:pPr>
            <w:r>
              <w:rPr>
                <w:b/>
              </w:rPr>
              <w:t>Kontaktperson:</w:t>
            </w:r>
            <w:r w:rsidRPr="00A57D92">
              <w:rPr>
                <w:szCs w:val="19"/>
              </w:rPr>
              <w:tab/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  <w:tc>
          <w:tcPr>
            <w:tcW w:w="850" w:type="dxa"/>
            <w:vMerge/>
            <w:tcBorders>
              <w:left w:val="nil"/>
              <w:right w:val="nil"/>
            </w:tcBorders>
          </w:tcPr>
          <w:p w14:paraId="397B1B37" w14:textId="77777777" w:rsidR="00325DC0" w:rsidRDefault="00325DC0">
            <w:pPr>
              <w:tabs>
                <w:tab w:val="left" w:pos="1985"/>
                <w:tab w:val="left" w:pos="2410"/>
                <w:tab w:val="left" w:pos="9639"/>
              </w:tabs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42CFD476" w14:textId="77777777" w:rsidR="00325DC0" w:rsidRDefault="00325DC0">
            <w:pPr>
              <w:tabs>
                <w:tab w:val="left" w:pos="1985"/>
                <w:tab w:val="left" w:pos="2410"/>
                <w:tab w:val="left" w:pos="9639"/>
              </w:tabs>
              <w:rPr>
                <w:b/>
              </w:rPr>
            </w:pPr>
            <w:r>
              <w:rPr>
                <w:b/>
              </w:rPr>
              <w:t>Adresse:</w:t>
            </w:r>
          </w:p>
        </w:tc>
        <w:tc>
          <w:tcPr>
            <w:tcW w:w="69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1697A5" w14:textId="77777777" w:rsidR="00325DC0" w:rsidRDefault="00325DC0">
            <w:pPr>
              <w:tabs>
                <w:tab w:val="left" w:pos="1985"/>
                <w:tab w:val="left" w:pos="2410"/>
                <w:tab w:val="left" w:pos="9639"/>
              </w:tabs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</w:tr>
      <w:tr w:rsidR="00325DC0" w14:paraId="2E853C53" w14:textId="77777777" w:rsidTr="00432716"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14:paraId="7F9E0C05" w14:textId="77777777" w:rsidR="00325DC0" w:rsidRDefault="00325DC0">
            <w:pPr>
              <w:tabs>
                <w:tab w:val="left" w:pos="1985"/>
                <w:tab w:val="left" w:pos="2410"/>
                <w:tab w:val="left" w:pos="9639"/>
              </w:tabs>
              <w:rPr>
                <w:b/>
              </w:rPr>
            </w:pPr>
            <w:r>
              <w:rPr>
                <w:b/>
              </w:rPr>
              <w:t>Veranstaltungsdatum (</w:t>
            </w:r>
            <w:proofErr w:type="spellStart"/>
            <w:r>
              <w:rPr>
                <w:b/>
              </w:rPr>
              <w:t>tt.mm.yyyy</w:t>
            </w:r>
            <w:proofErr w:type="spellEnd"/>
            <w:r>
              <w:rPr>
                <w:b/>
              </w:rPr>
              <w:t xml:space="preserve">): 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6D4020BD" w14:textId="77777777" w:rsidR="00325DC0" w:rsidRPr="00E3140B" w:rsidRDefault="00325DC0" w:rsidP="00D34684">
            <w:pPr>
              <w:tabs>
                <w:tab w:val="left" w:pos="1985"/>
                <w:tab w:val="left" w:pos="2410"/>
                <w:tab w:val="left" w:pos="9639"/>
              </w:tabs>
              <w:rPr>
                <w:sz w:val="18"/>
                <w:szCs w:val="18"/>
              </w:rPr>
            </w:pPr>
            <w:r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0" w:name="Text55"/>
            <w:r>
              <w:rPr>
                <w:szCs w:val="19"/>
              </w:rPr>
              <w:instrText xml:space="preserve"> FORMTEXT </w:instrText>
            </w:r>
            <w:r>
              <w:rPr>
                <w:szCs w:val="19"/>
              </w:rPr>
            </w:r>
            <w:r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fldChar w:fldCharType="end"/>
            </w:r>
            <w:bookmarkEnd w:id="0"/>
          </w:p>
        </w:tc>
        <w:tc>
          <w:tcPr>
            <w:tcW w:w="850" w:type="dxa"/>
            <w:vMerge/>
            <w:tcBorders>
              <w:left w:val="nil"/>
              <w:right w:val="nil"/>
            </w:tcBorders>
          </w:tcPr>
          <w:p w14:paraId="5034D57D" w14:textId="77777777" w:rsidR="00325DC0" w:rsidRDefault="00325DC0">
            <w:pPr>
              <w:tabs>
                <w:tab w:val="left" w:pos="1985"/>
                <w:tab w:val="left" w:pos="2410"/>
                <w:tab w:val="left" w:pos="9639"/>
              </w:tabs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15EF0CBB" w14:textId="77777777" w:rsidR="00325DC0" w:rsidRDefault="00325DC0">
            <w:pPr>
              <w:tabs>
                <w:tab w:val="left" w:pos="1985"/>
                <w:tab w:val="left" w:pos="2410"/>
                <w:tab w:val="left" w:pos="9639"/>
              </w:tabs>
              <w:rPr>
                <w:b/>
              </w:rPr>
            </w:pPr>
            <w:r>
              <w:rPr>
                <w:b/>
              </w:rPr>
              <w:t>PLZ/Ort:</w:t>
            </w:r>
          </w:p>
        </w:tc>
        <w:tc>
          <w:tcPr>
            <w:tcW w:w="69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C82021" w14:textId="77777777" w:rsidR="00325DC0" w:rsidRDefault="00325DC0">
            <w:pPr>
              <w:tabs>
                <w:tab w:val="left" w:pos="1985"/>
                <w:tab w:val="left" w:pos="2410"/>
                <w:tab w:val="left" w:pos="9639"/>
              </w:tabs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</w:tr>
      <w:tr w:rsidR="00325DC0" w14:paraId="4236EE06" w14:textId="77777777" w:rsidTr="00432716">
        <w:trPr>
          <w:cantSplit/>
        </w:trPr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14:paraId="486807AE" w14:textId="77777777" w:rsidR="00325DC0" w:rsidRDefault="00325DC0">
            <w:pPr>
              <w:tabs>
                <w:tab w:val="left" w:pos="1985"/>
                <w:tab w:val="left" w:pos="2410"/>
                <w:tab w:val="left" w:pos="9639"/>
              </w:tabs>
              <w:rPr>
                <w:b/>
              </w:rPr>
            </w:pPr>
            <w:r>
              <w:rPr>
                <w:b/>
              </w:rPr>
              <w:t>Einlieferungsdatum der Drucksachen: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59FB7BA5" w14:textId="77777777" w:rsidR="00325DC0" w:rsidRPr="00E3140B" w:rsidRDefault="00325DC0" w:rsidP="00D34684">
            <w:pPr>
              <w:tabs>
                <w:tab w:val="left" w:pos="1985"/>
                <w:tab w:val="left" w:pos="2410"/>
                <w:tab w:val="left" w:pos="9639"/>
              </w:tabs>
              <w:rPr>
                <w:b/>
                <w:sz w:val="18"/>
                <w:szCs w:val="18"/>
              </w:rPr>
            </w:pPr>
            <w:r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szCs w:val="19"/>
              </w:rPr>
              <w:instrText xml:space="preserve"> FORMTEXT </w:instrText>
            </w:r>
            <w:r>
              <w:rPr>
                <w:szCs w:val="19"/>
              </w:rPr>
            </w:r>
            <w:r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fldChar w:fldCharType="end"/>
            </w:r>
          </w:p>
        </w:tc>
        <w:tc>
          <w:tcPr>
            <w:tcW w:w="850" w:type="dxa"/>
            <w:vMerge/>
            <w:tcBorders>
              <w:left w:val="nil"/>
              <w:right w:val="nil"/>
            </w:tcBorders>
          </w:tcPr>
          <w:p w14:paraId="1FC35630" w14:textId="77777777" w:rsidR="00325DC0" w:rsidRDefault="00325DC0">
            <w:pPr>
              <w:tabs>
                <w:tab w:val="left" w:pos="1985"/>
                <w:tab w:val="left" w:pos="2410"/>
                <w:tab w:val="left" w:pos="9639"/>
              </w:tabs>
              <w:rPr>
                <w:b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23CE42D6" w14:textId="77777777" w:rsidR="00325DC0" w:rsidRDefault="00325DC0">
            <w:pPr>
              <w:tabs>
                <w:tab w:val="left" w:pos="1985"/>
                <w:tab w:val="left" w:pos="2410"/>
                <w:tab w:val="left" w:pos="9639"/>
              </w:tabs>
              <w:rPr>
                <w:b/>
                <w:lang w:val="it-IT"/>
              </w:rPr>
            </w:pPr>
            <w:r>
              <w:rPr>
                <w:b/>
                <w:lang w:val="it-IT"/>
              </w:rPr>
              <w:t xml:space="preserve">E-Mail: </w:t>
            </w:r>
          </w:p>
        </w:tc>
        <w:tc>
          <w:tcPr>
            <w:tcW w:w="69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E6C596" w14:textId="77777777" w:rsidR="00325DC0" w:rsidRPr="00E3140B" w:rsidRDefault="00325DC0" w:rsidP="00901740">
            <w:pPr>
              <w:tabs>
                <w:tab w:val="left" w:pos="1985"/>
                <w:tab w:val="left" w:pos="2410"/>
                <w:tab w:val="left" w:pos="9639"/>
              </w:tabs>
              <w:rPr>
                <w:b/>
                <w:sz w:val="18"/>
                <w:szCs w:val="18"/>
                <w:lang w:val="it-IT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</w:tr>
      <w:tr w:rsidR="00325DC0" w14:paraId="3DB501D8" w14:textId="77777777" w:rsidTr="00432716">
        <w:trPr>
          <w:cantSplit/>
          <w:trHeight w:val="258"/>
        </w:trPr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14:paraId="5056308C" w14:textId="77777777" w:rsidR="00325DC0" w:rsidRDefault="00325DC0">
            <w:pPr>
              <w:tabs>
                <w:tab w:val="left" w:pos="1985"/>
                <w:tab w:val="left" w:pos="2410"/>
                <w:tab w:val="left" w:pos="9639"/>
              </w:tabs>
              <w:rPr>
                <w:b/>
              </w:rPr>
            </w:pPr>
            <w:r>
              <w:rPr>
                <w:b/>
              </w:rPr>
              <w:t>Gewünschtes Abholdatum (</w:t>
            </w:r>
            <w:proofErr w:type="spellStart"/>
            <w:r>
              <w:rPr>
                <w:b/>
              </w:rPr>
              <w:t>dd.mm.yyyy</w:t>
            </w:r>
            <w:proofErr w:type="spellEnd"/>
            <w:r>
              <w:rPr>
                <w:b/>
              </w:rPr>
              <w:t>):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159158EF" w14:textId="77777777" w:rsidR="00325DC0" w:rsidRPr="00E3140B" w:rsidRDefault="00325DC0" w:rsidP="00D34684">
            <w:pPr>
              <w:tabs>
                <w:tab w:val="left" w:pos="1985"/>
                <w:tab w:val="left" w:pos="2410"/>
                <w:tab w:val="left" w:pos="9639"/>
              </w:tabs>
              <w:rPr>
                <w:b/>
                <w:sz w:val="18"/>
                <w:szCs w:val="18"/>
              </w:rPr>
            </w:pPr>
            <w:r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szCs w:val="19"/>
              </w:rPr>
              <w:instrText xml:space="preserve"> FORMTEXT </w:instrText>
            </w:r>
            <w:r>
              <w:rPr>
                <w:szCs w:val="19"/>
              </w:rPr>
            </w:r>
            <w:r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fldChar w:fldCharType="end"/>
            </w: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</w:tcPr>
          <w:p w14:paraId="040D75C9" w14:textId="77777777" w:rsidR="00325DC0" w:rsidRDefault="00325DC0">
            <w:pPr>
              <w:tabs>
                <w:tab w:val="left" w:pos="1985"/>
                <w:tab w:val="left" w:pos="2410"/>
                <w:tab w:val="left" w:pos="9639"/>
              </w:tabs>
              <w:rPr>
                <w:b/>
              </w:rPr>
            </w:pPr>
          </w:p>
        </w:tc>
        <w:tc>
          <w:tcPr>
            <w:tcW w:w="80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6C52E6" w14:textId="77777777" w:rsidR="00325DC0" w:rsidRDefault="00325DC0">
            <w:pPr>
              <w:tabs>
                <w:tab w:val="left" w:pos="1985"/>
                <w:tab w:val="left" w:pos="2410"/>
                <w:tab w:val="left" w:pos="9639"/>
              </w:tabs>
              <w:rPr>
                <w:b/>
              </w:rPr>
            </w:pPr>
            <w:r>
              <w:rPr>
                <w:b/>
              </w:rPr>
              <w:t xml:space="preserve">Tel. tagsüber: </w:t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</w:tr>
    </w:tbl>
    <w:p w14:paraId="64148F76" w14:textId="77777777" w:rsidR="004656D3" w:rsidRPr="00E42099" w:rsidRDefault="004656D3" w:rsidP="00E42099">
      <w:pPr>
        <w:tabs>
          <w:tab w:val="left" w:pos="1985"/>
          <w:tab w:val="left" w:pos="2410"/>
          <w:tab w:val="left" w:pos="9639"/>
        </w:tabs>
        <w:rPr>
          <w:sz w:val="16"/>
          <w:szCs w:val="16"/>
        </w:rPr>
      </w:pPr>
    </w:p>
    <w:p w14:paraId="03D09376" w14:textId="71DC5D17" w:rsidR="00223249" w:rsidRDefault="004656D3" w:rsidP="00771538">
      <w:pPr>
        <w:tabs>
          <w:tab w:val="right" w:pos="15309"/>
        </w:tabs>
        <w:overflowPunct/>
        <w:textAlignment w:val="auto"/>
      </w:pPr>
      <w:r w:rsidRPr="00223249">
        <w:t xml:space="preserve">Das Formular ist </w:t>
      </w:r>
      <w:r w:rsidRPr="00223249">
        <w:rPr>
          <w:b/>
        </w:rPr>
        <w:t xml:space="preserve">mind. </w:t>
      </w:r>
      <w:r w:rsidR="00902744" w:rsidRPr="00223249">
        <w:rPr>
          <w:b/>
        </w:rPr>
        <w:t>6</w:t>
      </w:r>
      <w:r w:rsidRPr="00223249">
        <w:rPr>
          <w:b/>
        </w:rPr>
        <w:t xml:space="preserve"> Wochen vor Auslieferungstermin an den jeweiligen </w:t>
      </w:r>
      <w:hyperlink r:id="rId8" w:history="1">
        <w:r w:rsidRPr="00223249">
          <w:rPr>
            <w:rStyle w:val="Hyperlink"/>
            <w:b/>
          </w:rPr>
          <w:t>ZTV-Anlassbetreuenden</w:t>
        </w:r>
      </w:hyperlink>
      <w:r w:rsidRPr="00223249">
        <w:rPr>
          <w:b/>
          <w:color w:val="0000FF"/>
        </w:rPr>
        <w:t xml:space="preserve"> </w:t>
      </w:r>
      <w:r w:rsidRPr="00223249">
        <w:rPr>
          <w:b/>
        </w:rPr>
        <w:t xml:space="preserve">zu senden. </w:t>
      </w:r>
      <w:r w:rsidRPr="00223249">
        <w:t xml:space="preserve">Es werden nur </w:t>
      </w:r>
      <w:r w:rsidRPr="00223249">
        <w:rPr>
          <w:rFonts w:ascii="Futura Bold" w:hAnsi="Futura Bold"/>
        </w:rPr>
        <w:t xml:space="preserve">druckoptimierte </w:t>
      </w:r>
      <w:proofErr w:type="spellStart"/>
      <w:r w:rsidRPr="00223249">
        <w:rPr>
          <w:rFonts w:ascii="Futura Bold" w:hAnsi="Futura Bold"/>
          <w:b/>
        </w:rPr>
        <w:t>pdf</w:t>
      </w:r>
      <w:proofErr w:type="spellEnd"/>
      <w:r w:rsidRPr="00223249">
        <w:rPr>
          <w:rFonts w:ascii="Futura Bold" w:hAnsi="Futura Bold"/>
          <w:b/>
        </w:rPr>
        <w:t>-Vorlagen</w:t>
      </w:r>
      <w:r w:rsidRPr="00D34BC5">
        <w:t xml:space="preserve"> akzeptiert.</w:t>
      </w:r>
      <w:r w:rsidRPr="00223249">
        <w:rPr>
          <w:b/>
        </w:rPr>
        <w:t xml:space="preserve"> </w:t>
      </w:r>
      <w:r w:rsidRPr="00223249">
        <w:t xml:space="preserve">Vorlagen mit Logos </w:t>
      </w:r>
      <w:r w:rsidR="00D34BC5">
        <w:t xml:space="preserve">sind </w:t>
      </w:r>
      <w:r w:rsidRPr="00223249">
        <w:t>auf der ZTV</w:t>
      </w:r>
      <w:r w:rsidR="00223249" w:rsidRPr="00223249">
        <w:t xml:space="preserve"> </w:t>
      </w:r>
      <w:r w:rsidRPr="00223249">
        <w:t xml:space="preserve">Homepage </w:t>
      </w:r>
      <w:r w:rsidR="00D34BC5">
        <w:t>als Download verfügbar</w:t>
      </w:r>
      <w:r w:rsidRPr="00223249">
        <w:t xml:space="preserve">. </w:t>
      </w:r>
      <w:r w:rsidR="008E2B2C" w:rsidRPr="00223249">
        <w:t xml:space="preserve">Ein </w:t>
      </w:r>
      <w:r w:rsidR="00FF5BAE">
        <w:t>druckfertiges PDF</w:t>
      </w:r>
      <w:r w:rsidR="008E2B2C" w:rsidRPr="00223249">
        <w:t xml:space="preserve"> erstellen</w:t>
      </w:r>
      <w:r w:rsidR="00E126AE">
        <w:t xml:space="preserve"> als Gesamtdatei, keine </w:t>
      </w:r>
      <w:r w:rsidR="00D34BC5">
        <w:t xml:space="preserve">PDFs </w:t>
      </w:r>
      <w:r w:rsidR="001F169A">
        <w:t>der</w:t>
      </w:r>
      <w:r w:rsidR="00D34BC5">
        <w:t xml:space="preserve"> e</w:t>
      </w:r>
      <w:r w:rsidR="00E126AE">
        <w:t>inzel</w:t>
      </w:r>
      <w:r w:rsidR="00D34BC5">
        <w:t>nen S</w:t>
      </w:r>
      <w:r w:rsidR="00E126AE">
        <w:t>eiten.</w:t>
      </w:r>
    </w:p>
    <w:p w14:paraId="73B5D76D" w14:textId="77777777" w:rsidR="00223249" w:rsidRDefault="004656D3" w:rsidP="00771538">
      <w:pPr>
        <w:tabs>
          <w:tab w:val="right" w:pos="15309"/>
        </w:tabs>
        <w:overflowPunct/>
        <w:textAlignment w:val="auto"/>
      </w:pPr>
      <w:r w:rsidRPr="003326B7">
        <w:t xml:space="preserve">Falls Datenmenge grösser als 10MB, bitte Datenträger (CD oder DVD) an Zürcher Kantonalbank, </w:t>
      </w:r>
      <w:r w:rsidR="004C640B" w:rsidRPr="003326B7">
        <w:t xml:space="preserve">Ronnie </w:t>
      </w:r>
      <w:proofErr w:type="spellStart"/>
      <w:r w:rsidR="004C640B" w:rsidRPr="003326B7">
        <w:t>Rüeger</w:t>
      </w:r>
      <w:proofErr w:type="spellEnd"/>
      <w:r w:rsidR="00A83BE3" w:rsidRPr="003326B7">
        <w:t>, Postfach, 8010 Zürich senden.</w:t>
      </w:r>
    </w:p>
    <w:p w14:paraId="22166E54" w14:textId="21085B99" w:rsidR="00223249" w:rsidRDefault="004656D3" w:rsidP="00771538">
      <w:pPr>
        <w:tabs>
          <w:tab w:val="right" w:pos="15309"/>
        </w:tabs>
        <w:overflowPunct/>
        <w:textAlignment w:val="auto"/>
        <w:rPr>
          <w:b/>
        </w:rPr>
      </w:pPr>
      <w:r w:rsidRPr="00223249">
        <w:rPr>
          <w:b/>
        </w:rPr>
        <w:t>Weitere Informationen finde</w:t>
      </w:r>
      <w:r w:rsidR="00EA472D" w:rsidRPr="00223249">
        <w:rPr>
          <w:b/>
        </w:rPr>
        <w:t>st</w:t>
      </w:r>
      <w:r w:rsidRPr="00223249">
        <w:rPr>
          <w:b/>
        </w:rPr>
        <w:t xml:space="preserve"> </w:t>
      </w:r>
      <w:r w:rsidR="00EA472D" w:rsidRPr="00223249">
        <w:rPr>
          <w:b/>
        </w:rPr>
        <w:t>du</w:t>
      </w:r>
      <w:r w:rsidRPr="00223249">
        <w:rPr>
          <w:b/>
        </w:rPr>
        <w:t xml:space="preserve"> </w:t>
      </w:r>
      <w:r w:rsidR="00913166" w:rsidRPr="00223249">
        <w:rPr>
          <w:b/>
        </w:rPr>
        <w:t xml:space="preserve">auf dem Übersichtsblatt </w:t>
      </w:r>
      <w:r w:rsidR="00223249" w:rsidRPr="00223249">
        <w:rPr>
          <w:rFonts w:ascii="Arial" w:hAnsi="Arial" w:cs="Arial"/>
          <w:sz w:val="20"/>
        </w:rPr>
        <w:t>«</w:t>
      </w:r>
      <w:hyperlink r:id="rId9" w:history="1">
        <w:r w:rsidR="008137FB" w:rsidRPr="00223249">
          <w:rPr>
            <w:rStyle w:val="Hyperlink"/>
            <w:b/>
          </w:rPr>
          <w:t>Factsheet Drucksachenangebot</w:t>
        </w:r>
      </w:hyperlink>
      <w:bookmarkStart w:id="1" w:name="_GoBack"/>
      <w:bookmarkEnd w:id="1"/>
      <w:r w:rsidR="00223249" w:rsidRPr="00223249">
        <w:rPr>
          <w:rFonts w:ascii="Arial" w:hAnsi="Arial" w:cs="Arial"/>
          <w:sz w:val="20"/>
        </w:rPr>
        <w:t>»</w:t>
      </w:r>
      <w:r w:rsidR="00913166" w:rsidRPr="00223249">
        <w:t xml:space="preserve"> auf der Homepage des ZTV.</w:t>
      </w:r>
    </w:p>
    <w:p w14:paraId="51935E90" w14:textId="77777777" w:rsidR="004656D3" w:rsidRPr="00E42099" w:rsidRDefault="00771538" w:rsidP="00771538">
      <w:pPr>
        <w:tabs>
          <w:tab w:val="right" w:pos="15309"/>
        </w:tabs>
        <w:overflowPunct/>
        <w:textAlignment w:val="auto"/>
        <w:rPr>
          <w:b/>
          <w:sz w:val="16"/>
          <w:szCs w:val="16"/>
        </w:rPr>
      </w:pPr>
      <w:r w:rsidRPr="00E42099">
        <w:rPr>
          <w:sz w:val="16"/>
          <w:szCs w:val="16"/>
        </w:rPr>
        <w:tab/>
      </w:r>
      <w:r w:rsidR="00216F16">
        <w:rPr>
          <w:sz w:val="16"/>
          <w:szCs w:val="16"/>
        </w:rPr>
        <w:t>15</w:t>
      </w:r>
      <w:r w:rsidRPr="00E42099">
        <w:rPr>
          <w:sz w:val="16"/>
          <w:szCs w:val="16"/>
        </w:rPr>
        <w:t>.</w:t>
      </w:r>
      <w:r w:rsidR="00216F16">
        <w:rPr>
          <w:sz w:val="16"/>
          <w:szCs w:val="16"/>
        </w:rPr>
        <w:t>01</w:t>
      </w:r>
      <w:r w:rsidRPr="00E42099">
        <w:rPr>
          <w:sz w:val="16"/>
          <w:szCs w:val="16"/>
        </w:rPr>
        <w:t>.201</w:t>
      </w:r>
      <w:r w:rsidR="00216F16">
        <w:rPr>
          <w:sz w:val="16"/>
          <w:szCs w:val="16"/>
        </w:rPr>
        <w:t>6</w:t>
      </w:r>
    </w:p>
    <w:tbl>
      <w:tblPr>
        <w:tblW w:w="156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417"/>
        <w:gridCol w:w="921"/>
        <w:gridCol w:w="922"/>
        <w:gridCol w:w="1418"/>
        <w:gridCol w:w="1977"/>
        <w:gridCol w:w="1350"/>
        <w:gridCol w:w="1350"/>
        <w:gridCol w:w="930"/>
        <w:gridCol w:w="913"/>
        <w:gridCol w:w="2417"/>
      </w:tblGrid>
      <w:tr w:rsidR="004656D3" w14:paraId="226C7E86" w14:textId="77777777" w:rsidTr="007800FD">
        <w:tc>
          <w:tcPr>
            <w:tcW w:w="1985" w:type="dxa"/>
            <w:shd w:val="clear" w:color="auto" w:fill="E6E6E6"/>
          </w:tcPr>
          <w:p w14:paraId="1D9F902F" w14:textId="77777777" w:rsidR="004656D3" w:rsidRDefault="004656D3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5"/>
              </w:rPr>
            </w:pPr>
            <w:r>
              <w:rPr>
                <w:rFonts w:ascii="Futura Bold" w:hAnsi="Futura Bold"/>
                <w:sz w:val="15"/>
              </w:rPr>
              <w:t>PRODUKT</w:t>
            </w:r>
          </w:p>
        </w:tc>
        <w:tc>
          <w:tcPr>
            <w:tcW w:w="1417" w:type="dxa"/>
            <w:shd w:val="clear" w:color="auto" w:fill="E6E6E6"/>
          </w:tcPr>
          <w:p w14:paraId="0D6B14B3" w14:textId="77777777" w:rsidR="004656D3" w:rsidRDefault="004656D3" w:rsidP="00234B8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jc w:val="center"/>
              <w:rPr>
                <w:rFonts w:ascii="Futura Bold" w:hAnsi="Futura Bold"/>
                <w:sz w:val="15"/>
              </w:rPr>
            </w:pPr>
            <w:r>
              <w:rPr>
                <w:rFonts w:ascii="Futura Bold" w:hAnsi="Futura Bold"/>
                <w:sz w:val="15"/>
              </w:rPr>
              <w:t>ORIGINAL-SEITEN</w:t>
            </w:r>
          </w:p>
        </w:tc>
        <w:tc>
          <w:tcPr>
            <w:tcW w:w="1843" w:type="dxa"/>
            <w:gridSpan w:val="2"/>
            <w:shd w:val="clear" w:color="auto" w:fill="E6E6E6"/>
          </w:tcPr>
          <w:p w14:paraId="6005BE4A" w14:textId="77777777" w:rsidR="004656D3" w:rsidRDefault="004656D3" w:rsidP="00234B86">
            <w:pPr>
              <w:tabs>
                <w:tab w:val="left" w:pos="426"/>
                <w:tab w:val="left" w:pos="1631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72"/>
              <w:jc w:val="center"/>
              <w:rPr>
                <w:rFonts w:ascii="Futura Bold" w:hAnsi="Futura Bold"/>
                <w:sz w:val="15"/>
              </w:rPr>
            </w:pPr>
            <w:r w:rsidRPr="00913166">
              <w:rPr>
                <w:rFonts w:ascii="Futura Bold" w:hAnsi="Futura Bold"/>
                <w:sz w:val="15"/>
                <w:u w:val="single"/>
              </w:rPr>
              <w:t>END</w:t>
            </w:r>
            <w:r w:rsidRPr="00913166">
              <w:rPr>
                <w:rFonts w:ascii="Futura Bold" w:hAnsi="Futura Bold"/>
                <w:sz w:val="15"/>
              </w:rPr>
              <w:t>FORMAT</w:t>
            </w:r>
          </w:p>
        </w:tc>
        <w:tc>
          <w:tcPr>
            <w:tcW w:w="1418" w:type="dxa"/>
            <w:shd w:val="clear" w:color="auto" w:fill="E6E6E6"/>
          </w:tcPr>
          <w:p w14:paraId="5761FD9D" w14:textId="77777777" w:rsidR="004656D3" w:rsidRDefault="004656D3" w:rsidP="00234B8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72"/>
              <w:jc w:val="center"/>
              <w:rPr>
                <w:rFonts w:ascii="Futura Bold" w:hAnsi="Futura Bold"/>
                <w:sz w:val="15"/>
              </w:rPr>
            </w:pPr>
            <w:r>
              <w:rPr>
                <w:rFonts w:ascii="Futura Bold" w:hAnsi="Futura Bold"/>
                <w:sz w:val="15"/>
              </w:rPr>
              <w:t>AUFLAGE</w:t>
            </w:r>
          </w:p>
        </w:tc>
        <w:tc>
          <w:tcPr>
            <w:tcW w:w="1977" w:type="dxa"/>
            <w:shd w:val="clear" w:color="auto" w:fill="E6E6E6"/>
          </w:tcPr>
          <w:p w14:paraId="654B5CFB" w14:textId="77777777" w:rsidR="004656D3" w:rsidRDefault="004656D3" w:rsidP="00234B8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65"/>
              <w:jc w:val="center"/>
              <w:rPr>
                <w:rFonts w:ascii="Futura Bold" w:hAnsi="Futura Bold"/>
                <w:sz w:val="15"/>
              </w:rPr>
            </w:pPr>
            <w:r>
              <w:rPr>
                <w:rFonts w:ascii="Futura Bold" w:hAnsi="Futura Bold"/>
                <w:sz w:val="15"/>
              </w:rPr>
              <w:t>PAPIERFARBE</w:t>
            </w:r>
          </w:p>
          <w:p w14:paraId="173AE712" w14:textId="77777777" w:rsidR="004656D3" w:rsidRDefault="004656D3" w:rsidP="00234B8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after="40"/>
              <w:ind w:right="65"/>
              <w:jc w:val="center"/>
              <w:rPr>
                <w:rFonts w:ascii="Futura Bold" w:hAnsi="Futura Bold"/>
                <w:sz w:val="15"/>
              </w:rPr>
            </w:pPr>
            <w:r w:rsidRPr="00913166">
              <w:rPr>
                <w:rFonts w:ascii="Futura Bold" w:hAnsi="Futura Bold"/>
                <w:sz w:val="15"/>
              </w:rPr>
              <w:t>(siehe S</w:t>
            </w:r>
            <w:r w:rsidR="003F050C">
              <w:rPr>
                <w:rFonts w:ascii="Futura Bold" w:hAnsi="Futura Bold"/>
                <w:sz w:val="15"/>
              </w:rPr>
              <w:t>eite</w:t>
            </w:r>
            <w:r w:rsidRPr="00913166">
              <w:rPr>
                <w:rFonts w:ascii="Futura Bold" w:hAnsi="Futura Bold"/>
                <w:sz w:val="15"/>
              </w:rPr>
              <w:t xml:space="preserve"> 2)</w:t>
            </w:r>
          </w:p>
        </w:tc>
        <w:tc>
          <w:tcPr>
            <w:tcW w:w="2700" w:type="dxa"/>
            <w:gridSpan w:val="2"/>
            <w:shd w:val="clear" w:color="auto" w:fill="E6E6E6"/>
          </w:tcPr>
          <w:p w14:paraId="49BF67DE" w14:textId="77777777" w:rsidR="004656D3" w:rsidRDefault="00234B86" w:rsidP="00234B8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71"/>
              <w:jc w:val="center"/>
              <w:rPr>
                <w:rFonts w:ascii="Futura Bold" w:hAnsi="Futura Bold"/>
                <w:sz w:val="15"/>
              </w:rPr>
            </w:pPr>
            <w:r>
              <w:rPr>
                <w:rFonts w:ascii="Futura Bold" w:hAnsi="Futura Bold"/>
                <w:sz w:val="15"/>
              </w:rPr>
              <w:t>DRUCK</w:t>
            </w:r>
          </w:p>
        </w:tc>
        <w:tc>
          <w:tcPr>
            <w:tcW w:w="1843" w:type="dxa"/>
            <w:gridSpan w:val="2"/>
            <w:shd w:val="clear" w:color="auto" w:fill="E6E6E6"/>
          </w:tcPr>
          <w:p w14:paraId="4F0090AE" w14:textId="77777777" w:rsidR="004656D3" w:rsidRDefault="00234B86" w:rsidP="00234B8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89"/>
              <w:jc w:val="center"/>
              <w:rPr>
                <w:rFonts w:ascii="Futura Bold" w:hAnsi="Futura Bold"/>
                <w:sz w:val="15"/>
              </w:rPr>
            </w:pPr>
            <w:r>
              <w:rPr>
                <w:rFonts w:ascii="Futura Bold" w:hAnsi="Futura Bold"/>
                <w:sz w:val="15"/>
              </w:rPr>
              <w:t>PAPIERGEWICHT</w:t>
            </w:r>
          </w:p>
        </w:tc>
        <w:tc>
          <w:tcPr>
            <w:tcW w:w="2417" w:type="dxa"/>
            <w:shd w:val="clear" w:color="auto" w:fill="E6E6E6"/>
          </w:tcPr>
          <w:p w14:paraId="63BB45AA" w14:textId="77777777" w:rsidR="004656D3" w:rsidRDefault="00234B86" w:rsidP="00234B8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79"/>
              <w:jc w:val="center"/>
              <w:rPr>
                <w:rFonts w:ascii="Futura Bold" w:hAnsi="Futura Bold"/>
                <w:sz w:val="15"/>
              </w:rPr>
            </w:pPr>
            <w:r>
              <w:rPr>
                <w:rFonts w:ascii="Futura Bold" w:hAnsi="Futura Bold"/>
                <w:sz w:val="15"/>
              </w:rPr>
              <w:t>AUSRÜSTEN</w:t>
            </w:r>
          </w:p>
        </w:tc>
      </w:tr>
      <w:tr w:rsidR="004656D3" w14:paraId="38FB59FA" w14:textId="77777777" w:rsidTr="007800FD">
        <w:trPr>
          <w:trHeight w:val="1054"/>
        </w:trPr>
        <w:tc>
          <w:tcPr>
            <w:tcW w:w="1985" w:type="dxa"/>
          </w:tcPr>
          <w:p w14:paraId="373EA682" w14:textId="77777777" w:rsidR="004656D3" w:rsidRPr="00FC584F" w:rsidRDefault="004656D3" w:rsidP="007051F3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 w:rsidR="00FC584F">
              <w:rPr>
                <w:sz w:val="16"/>
                <w:lang w:val="de-DE"/>
              </w:rPr>
              <w:t xml:space="preserve"> </w:t>
            </w:r>
            <w:r w:rsidR="007051F3">
              <w:rPr>
                <w:sz w:val="16"/>
                <w:lang w:val="de-DE"/>
              </w:rPr>
              <w:t xml:space="preserve">Plakat, </w:t>
            </w:r>
            <w:r w:rsidR="00FB0EAE">
              <w:rPr>
                <w:sz w:val="16"/>
                <w:lang w:val="de-DE"/>
              </w:rPr>
              <w:t>Flyer</w:t>
            </w:r>
          </w:p>
        </w:tc>
        <w:tc>
          <w:tcPr>
            <w:tcW w:w="1417" w:type="dxa"/>
          </w:tcPr>
          <w:p w14:paraId="79869C2B" w14:textId="77777777" w:rsidR="004656D3" w:rsidRDefault="00600DCE" w:rsidP="00600DCE">
            <w:pPr>
              <w:tabs>
                <w:tab w:val="left" w:pos="1130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r>
              <w:rPr>
                <w:rFonts w:ascii="Futura Bold" w:hAnsi="Futura Bold"/>
                <w:sz w:val="16"/>
                <w:lang w:val="de-DE"/>
              </w:rPr>
              <w:t>Anz.</w:t>
            </w:r>
            <w:r w:rsidR="00CE3514">
              <w:rPr>
                <w:rFonts w:ascii="Futura Bold" w:hAnsi="Futura Bold"/>
                <w:sz w:val="16"/>
                <w:lang w:val="de-DE"/>
              </w:rPr>
              <w:t xml:space="preserve"> </w:t>
            </w:r>
            <w:r w:rsidR="00CE3514"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="00CE3514" w:rsidRPr="00CA65BC">
              <w:rPr>
                <w:szCs w:val="19"/>
              </w:rPr>
              <w:instrText xml:space="preserve"> FORMTEXT </w:instrText>
            </w:r>
            <w:r w:rsidR="00CE3514" w:rsidRPr="00CA65BC">
              <w:rPr>
                <w:szCs w:val="19"/>
              </w:rPr>
            </w:r>
            <w:r w:rsidR="00CE3514" w:rsidRPr="00CA65BC">
              <w:rPr>
                <w:szCs w:val="19"/>
              </w:rPr>
              <w:fldChar w:fldCharType="separate"/>
            </w:r>
            <w:r w:rsidR="00234B86">
              <w:rPr>
                <w:szCs w:val="19"/>
              </w:rPr>
              <w:t> </w:t>
            </w:r>
            <w:r w:rsidR="00234B86">
              <w:rPr>
                <w:szCs w:val="19"/>
              </w:rPr>
              <w:t> </w:t>
            </w:r>
            <w:r w:rsidR="00234B86">
              <w:rPr>
                <w:szCs w:val="19"/>
              </w:rPr>
              <w:t> </w:t>
            </w:r>
            <w:r w:rsidR="00234B86">
              <w:rPr>
                <w:szCs w:val="19"/>
              </w:rPr>
              <w:t> </w:t>
            </w:r>
            <w:r w:rsidR="00234B86">
              <w:rPr>
                <w:szCs w:val="19"/>
              </w:rPr>
              <w:t> </w:t>
            </w:r>
            <w:r w:rsidR="00CE3514"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de-DE"/>
              </w:rPr>
              <w:t xml:space="preserve"> </w:t>
            </w:r>
          </w:p>
          <w:p w14:paraId="3C2220BF" w14:textId="77777777" w:rsidR="00600DCE" w:rsidRDefault="000162F1" w:rsidP="00B46E1E">
            <w:pPr>
              <w:tabs>
                <w:tab w:val="left" w:pos="1130"/>
                <w:tab w:val="left" w:pos="2552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-70"/>
              <w:rPr>
                <w:sz w:val="16"/>
                <w:lang w:val="it-IT"/>
              </w:rPr>
            </w:pPr>
            <w:r>
              <w:rPr>
                <w:sz w:val="16"/>
                <w:lang w:val="de-DE"/>
              </w:rPr>
              <w:t xml:space="preserve">A4-Vorlage </w:t>
            </w:r>
            <w:r w:rsidR="00600DCE" w:rsidRPr="00600DCE">
              <w:rPr>
                <w:sz w:val="16"/>
                <w:lang w:val="de-DE"/>
              </w:rPr>
              <w:t>als PDF</w:t>
            </w:r>
          </w:p>
        </w:tc>
        <w:tc>
          <w:tcPr>
            <w:tcW w:w="1843" w:type="dxa"/>
            <w:gridSpan w:val="2"/>
          </w:tcPr>
          <w:p w14:paraId="044F146F" w14:textId="77777777" w:rsidR="004656D3" w:rsidRDefault="007575B7">
            <w:pPr>
              <w:tabs>
                <w:tab w:val="left" w:pos="1130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it-IT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it-IT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it-IT"/>
              </w:rPr>
              <w:t xml:space="preserve"> </w:t>
            </w:r>
            <w:r w:rsidR="004656D3">
              <w:rPr>
                <w:sz w:val="16"/>
                <w:lang w:val="it-IT"/>
              </w:rPr>
              <w:t>A3</w:t>
            </w:r>
            <w:r w:rsidR="00FB0EAE">
              <w:rPr>
                <w:sz w:val="16"/>
                <w:lang w:val="it-IT"/>
              </w:rPr>
              <w:t xml:space="preserve"> </w:t>
            </w:r>
            <w:proofErr w:type="spellStart"/>
            <w:r w:rsidR="00FB0EAE">
              <w:rPr>
                <w:sz w:val="16"/>
                <w:lang w:val="it-IT"/>
              </w:rPr>
              <w:t>hoch</w:t>
            </w:r>
            <w:proofErr w:type="spellEnd"/>
          </w:p>
          <w:p w14:paraId="68CFA004" w14:textId="77777777" w:rsidR="004656D3" w:rsidRDefault="004656D3" w:rsidP="00FB0EAE">
            <w:pPr>
              <w:tabs>
                <w:tab w:val="left" w:pos="1130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it-IT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it-IT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it-IT"/>
              </w:rPr>
              <w:t xml:space="preserve"> A4</w:t>
            </w:r>
            <w:r w:rsidR="00FB0EAE">
              <w:rPr>
                <w:sz w:val="16"/>
                <w:lang w:val="it-IT"/>
              </w:rPr>
              <w:t xml:space="preserve"> </w:t>
            </w:r>
            <w:proofErr w:type="spellStart"/>
            <w:r w:rsidR="00FB0EAE">
              <w:rPr>
                <w:sz w:val="16"/>
                <w:lang w:val="it-IT"/>
              </w:rPr>
              <w:t>hoch</w:t>
            </w:r>
            <w:proofErr w:type="spellEnd"/>
          </w:p>
        </w:tc>
        <w:tc>
          <w:tcPr>
            <w:tcW w:w="1418" w:type="dxa"/>
          </w:tcPr>
          <w:p w14:paraId="003AB46A" w14:textId="77777777" w:rsidR="004656D3" w:rsidRDefault="00CE3514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it-IT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 w:rsidR="00D977E7">
              <w:rPr>
                <w:szCs w:val="19"/>
              </w:rPr>
              <w:t> </w:t>
            </w:r>
            <w:r w:rsidR="00D977E7">
              <w:rPr>
                <w:szCs w:val="19"/>
              </w:rPr>
              <w:t> </w:t>
            </w:r>
            <w:r w:rsidR="00D977E7">
              <w:rPr>
                <w:szCs w:val="19"/>
              </w:rPr>
              <w:t> </w:t>
            </w:r>
            <w:r w:rsidR="00D977E7">
              <w:rPr>
                <w:szCs w:val="19"/>
              </w:rPr>
              <w:t> </w:t>
            </w:r>
            <w:r w:rsidR="00D977E7"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 w:rsidR="004656D3">
              <w:rPr>
                <w:rFonts w:ascii="Futura Bold" w:hAnsi="Futura Bold"/>
                <w:sz w:val="16"/>
                <w:lang w:val="it-IT"/>
              </w:rPr>
              <w:t xml:space="preserve"> Ex.</w:t>
            </w:r>
          </w:p>
          <w:p w14:paraId="6727FCC1" w14:textId="77777777" w:rsidR="004656D3" w:rsidRDefault="00234B86" w:rsidP="00D977E7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it-IT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 w:rsidR="00D977E7">
              <w:rPr>
                <w:szCs w:val="19"/>
              </w:rPr>
              <w:t> </w:t>
            </w:r>
            <w:r w:rsidR="00D977E7">
              <w:rPr>
                <w:szCs w:val="19"/>
              </w:rPr>
              <w:t> </w:t>
            </w:r>
            <w:r w:rsidR="00D977E7">
              <w:rPr>
                <w:szCs w:val="19"/>
              </w:rPr>
              <w:t> </w:t>
            </w:r>
            <w:r w:rsidR="00D977E7">
              <w:rPr>
                <w:szCs w:val="19"/>
              </w:rPr>
              <w:t> </w:t>
            </w:r>
            <w:r w:rsidR="00D977E7"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 w:rsidR="004656D3">
              <w:rPr>
                <w:rFonts w:ascii="Futura Bold" w:hAnsi="Futura Bold"/>
                <w:sz w:val="16"/>
                <w:lang w:val="it-IT"/>
              </w:rPr>
              <w:t xml:space="preserve"> Ex.</w:t>
            </w:r>
          </w:p>
        </w:tc>
        <w:tc>
          <w:tcPr>
            <w:tcW w:w="1977" w:type="dxa"/>
          </w:tcPr>
          <w:p w14:paraId="04186570" w14:textId="77777777" w:rsidR="004656D3" w:rsidRDefault="009748D0" w:rsidP="003F050C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it-IT"/>
              </w:rPr>
            </w:pPr>
            <w:r w:rsidRPr="009748D0">
              <w:rPr>
                <w:sz w:val="16"/>
                <w:lang w:val="de-DE"/>
              </w:rPr>
              <w:t xml:space="preserve">Druck auf </w:t>
            </w:r>
            <w:proofErr w:type="spellStart"/>
            <w:r w:rsidRPr="009748D0">
              <w:rPr>
                <w:sz w:val="16"/>
                <w:lang w:val="de-DE"/>
              </w:rPr>
              <w:t>weisses</w:t>
            </w:r>
            <w:proofErr w:type="spellEnd"/>
            <w:r w:rsidRPr="009748D0">
              <w:rPr>
                <w:sz w:val="16"/>
                <w:lang w:val="de-DE"/>
              </w:rPr>
              <w:t xml:space="preserve"> Papier</w:t>
            </w:r>
          </w:p>
        </w:tc>
        <w:tc>
          <w:tcPr>
            <w:tcW w:w="2700" w:type="dxa"/>
            <w:gridSpan w:val="2"/>
          </w:tcPr>
          <w:p w14:paraId="36F83C13" w14:textId="77777777" w:rsidR="004656D3" w:rsidRPr="008E0D97" w:rsidRDefault="004656D3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  <w:r w:rsidRPr="008E0D97">
              <w:rPr>
                <w:sz w:val="16"/>
              </w:rPr>
              <w:t xml:space="preserve">einseitig </w:t>
            </w:r>
          </w:p>
          <w:p w14:paraId="6C257C31" w14:textId="77777777" w:rsidR="004209DC" w:rsidRDefault="004209DC" w:rsidP="004209DC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 w:rsidR="00D32224">
              <w:rPr>
                <w:sz w:val="16"/>
                <w:lang w:val="de-DE"/>
              </w:rPr>
              <w:t xml:space="preserve"> Druck s/w</w:t>
            </w:r>
          </w:p>
          <w:p w14:paraId="751A5517" w14:textId="77777777" w:rsidR="004209DC" w:rsidRPr="008E0D97" w:rsidRDefault="004209DC" w:rsidP="00D32224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</w:t>
            </w:r>
            <w:r w:rsidR="00D32224">
              <w:rPr>
                <w:sz w:val="16"/>
                <w:lang w:val="de-DE"/>
              </w:rPr>
              <w:t>Druck farbig</w:t>
            </w:r>
          </w:p>
        </w:tc>
        <w:tc>
          <w:tcPr>
            <w:tcW w:w="1843" w:type="dxa"/>
            <w:gridSpan w:val="2"/>
          </w:tcPr>
          <w:p w14:paraId="0E3F45C6" w14:textId="77777777" w:rsidR="004209DC" w:rsidRDefault="004209DC" w:rsidP="004209DC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200 g</w:t>
            </w:r>
          </w:p>
          <w:p w14:paraId="2C647E7E" w14:textId="77777777" w:rsidR="004656D3" w:rsidRPr="004209DC" w:rsidRDefault="004656D3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b/>
                <w:sz w:val="16"/>
                <w:lang w:val="fr-FR"/>
              </w:rPr>
            </w:pPr>
          </w:p>
        </w:tc>
        <w:tc>
          <w:tcPr>
            <w:tcW w:w="2417" w:type="dxa"/>
          </w:tcPr>
          <w:p w14:paraId="26557F24" w14:textId="77777777" w:rsidR="004656D3" w:rsidRDefault="004656D3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fr-FR"/>
              </w:rPr>
            </w:pPr>
          </w:p>
        </w:tc>
      </w:tr>
      <w:tr w:rsidR="004656D3" w14:paraId="182B838E" w14:textId="77777777" w:rsidTr="007800FD">
        <w:trPr>
          <w:trHeight w:val="1054"/>
        </w:trPr>
        <w:tc>
          <w:tcPr>
            <w:tcW w:w="1985" w:type="dxa"/>
          </w:tcPr>
          <w:p w14:paraId="1DB793C1" w14:textId="77777777" w:rsidR="001D6B10" w:rsidRDefault="004656D3" w:rsidP="000E1439">
            <w:pPr>
              <w:tabs>
                <w:tab w:val="left" w:pos="426"/>
                <w:tab w:val="left" w:pos="2552"/>
                <w:tab w:val="left" w:pos="3119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 w:rsidR="00FC584F">
              <w:rPr>
                <w:sz w:val="16"/>
              </w:rPr>
              <w:t xml:space="preserve"> </w:t>
            </w:r>
            <w:r w:rsidR="00C92F67">
              <w:rPr>
                <w:sz w:val="16"/>
              </w:rPr>
              <w:t>Flyer</w:t>
            </w:r>
          </w:p>
        </w:tc>
        <w:tc>
          <w:tcPr>
            <w:tcW w:w="1417" w:type="dxa"/>
          </w:tcPr>
          <w:p w14:paraId="26AC14FA" w14:textId="77777777" w:rsidR="00600DCE" w:rsidRDefault="00600DCE" w:rsidP="00600DCE">
            <w:pPr>
              <w:tabs>
                <w:tab w:val="left" w:pos="1130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r>
              <w:rPr>
                <w:rFonts w:ascii="Futura Bold" w:hAnsi="Futura Bold"/>
                <w:sz w:val="16"/>
                <w:lang w:val="de-DE"/>
              </w:rPr>
              <w:t xml:space="preserve">Anz. </w:t>
            </w:r>
            <w:r w:rsidR="00CE3514"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="00CE3514" w:rsidRPr="00CA65BC">
              <w:rPr>
                <w:szCs w:val="19"/>
              </w:rPr>
              <w:instrText xml:space="preserve"> FORMTEXT </w:instrText>
            </w:r>
            <w:r w:rsidR="00CE3514" w:rsidRPr="00CA65BC">
              <w:rPr>
                <w:szCs w:val="19"/>
              </w:rPr>
            </w:r>
            <w:r w:rsidR="00CE3514" w:rsidRPr="00CA65BC">
              <w:rPr>
                <w:szCs w:val="19"/>
              </w:rPr>
              <w:fldChar w:fldCharType="separate"/>
            </w:r>
            <w:r w:rsidR="00D977E7">
              <w:rPr>
                <w:szCs w:val="19"/>
              </w:rPr>
              <w:t> </w:t>
            </w:r>
            <w:r w:rsidR="00D977E7">
              <w:rPr>
                <w:szCs w:val="19"/>
              </w:rPr>
              <w:t> </w:t>
            </w:r>
            <w:r w:rsidR="00D977E7">
              <w:rPr>
                <w:szCs w:val="19"/>
              </w:rPr>
              <w:t> </w:t>
            </w:r>
            <w:r w:rsidR="00D977E7">
              <w:rPr>
                <w:szCs w:val="19"/>
              </w:rPr>
              <w:t> </w:t>
            </w:r>
            <w:r w:rsidR="00D977E7">
              <w:rPr>
                <w:szCs w:val="19"/>
              </w:rPr>
              <w:t> </w:t>
            </w:r>
            <w:r w:rsidR="00CE3514"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de-DE"/>
              </w:rPr>
              <w:t xml:space="preserve"> </w:t>
            </w:r>
          </w:p>
          <w:p w14:paraId="32AD87B3" w14:textId="77777777" w:rsidR="004656D3" w:rsidRDefault="007051F3" w:rsidP="007051F3">
            <w:pPr>
              <w:spacing w:before="120"/>
              <w:ind w:right="-70"/>
            </w:pPr>
            <w:r>
              <w:rPr>
                <w:sz w:val="16"/>
                <w:lang w:val="de-DE"/>
              </w:rPr>
              <w:t>A4-, A5-Vorlage</w:t>
            </w:r>
            <w:r w:rsidRPr="00600DCE">
              <w:rPr>
                <w:sz w:val="16"/>
                <w:lang w:val="de-DE"/>
              </w:rPr>
              <w:t xml:space="preserve"> als PDF</w:t>
            </w:r>
          </w:p>
        </w:tc>
        <w:tc>
          <w:tcPr>
            <w:tcW w:w="1843" w:type="dxa"/>
            <w:gridSpan w:val="2"/>
          </w:tcPr>
          <w:p w14:paraId="463B9F71" w14:textId="77777777" w:rsidR="007051F3" w:rsidRDefault="007051F3" w:rsidP="007051F3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it-IT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it-IT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it-IT"/>
              </w:rPr>
              <w:t xml:space="preserve"> A4 </w:t>
            </w:r>
            <w:proofErr w:type="spellStart"/>
            <w:r>
              <w:rPr>
                <w:sz w:val="16"/>
                <w:lang w:val="it-IT"/>
              </w:rPr>
              <w:t>hoch</w:t>
            </w:r>
            <w:proofErr w:type="spellEnd"/>
          </w:p>
          <w:p w14:paraId="78607B7A" w14:textId="77777777" w:rsidR="004656D3" w:rsidRDefault="007051F3" w:rsidP="007051F3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it-IT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it-IT"/>
              </w:rPr>
              <w:t xml:space="preserve"> A5 </w:t>
            </w:r>
            <w:proofErr w:type="spellStart"/>
            <w:r>
              <w:rPr>
                <w:sz w:val="16"/>
                <w:lang w:val="it-IT"/>
              </w:rPr>
              <w:t>hoch</w:t>
            </w:r>
            <w:proofErr w:type="spellEnd"/>
          </w:p>
        </w:tc>
        <w:tc>
          <w:tcPr>
            <w:tcW w:w="1418" w:type="dxa"/>
          </w:tcPr>
          <w:p w14:paraId="286DF7D3" w14:textId="77777777" w:rsidR="007051F3" w:rsidRDefault="007051F3" w:rsidP="007051F3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it-IT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it-IT"/>
              </w:rPr>
              <w:t xml:space="preserve"> Ex.</w:t>
            </w:r>
          </w:p>
          <w:p w14:paraId="1DC920E9" w14:textId="77777777" w:rsidR="004656D3" w:rsidRDefault="007051F3" w:rsidP="007051F3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it-IT"/>
              </w:rPr>
              <w:t xml:space="preserve"> Ex.</w:t>
            </w:r>
          </w:p>
        </w:tc>
        <w:tc>
          <w:tcPr>
            <w:tcW w:w="1977" w:type="dxa"/>
          </w:tcPr>
          <w:p w14:paraId="48005A85" w14:textId="77777777" w:rsidR="004656D3" w:rsidRDefault="009748D0" w:rsidP="003F050C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r w:rsidRPr="009748D0">
              <w:rPr>
                <w:sz w:val="16"/>
                <w:lang w:val="de-DE"/>
              </w:rPr>
              <w:t xml:space="preserve">Druck auf </w:t>
            </w:r>
            <w:proofErr w:type="spellStart"/>
            <w:r w:rsidRPr="009748D0">
              <w:rPr>
                <w:sz w:val="16"/>
                <w:lang w:val="de-DE"/>
              </w:rPr>
              <w:t>weisses</w:t>
            </w:r>
            <w:proofErr w:type="spellEnd"/>
            <w:r w:rsidRPr="009748D0">
              <w:rPr>
                <w:sz w:val="16"/>
                <w:lang w:val="de-DE"/>
              </w:rPr>
              <w:t xml:space="preserve"> Papier</w:t>
            </w:r>
          </w:p>
        </w:tc>
        <w:tc>
          <w:tcPr>
            <w:tcW w:w="2700" w:type="dxa"/>
            <w:gridSpan w:val="2"/>
          </w:tcPr>
          <w:p w14:paraId="509D6BEB" w14:textId="77777777" w:rsidR="004656D3" w:rsidRDefault="00D32224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e</w:t>
            </w:r>
            <w:r w:rsidR="004656D3">
              <w:rPr>
                <w:sz w:val="16"/>
                <w:lang w:val="de-DE"/>
              </w:rPr>
              <w:t>inseitig</w:t>
            </w:r>
          </w:p>
          <w:p w14:paraId="4241FAC6" w14:textId="77777777" w:rsidR="004209DC" w:rsidRDefault="004209DC" w:rsidP="004209DC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 w:rsidR="00D32224">
              <w:rPr>
                <w:sz w:val="16"/>
                <w:lang w:val="de-DE"/>
              </w:rPr>
              <w:t xml:space="preserve"> Druck s/w</w:t>
            </w:r>
          </w:p>
          <w:p w14:paraId="783E670D" w14:textId="77777777" w:rsidR="004209DC" w:rsidRDefault="004209DC" w:rsidP="00842169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</w:t>
            </w:r>
            <w:r w:rsidR="00D32224">
              <w:rPr>
                <w:sz w:val="16"/>
                <w:lang w:val="de-DE"/>
              </w:rPr>
              <w:t>Druck farbig</w:t>
            </w:r>
          </w:p>
        </w:tc>
        <w:tc>
          <w:tcPr>
            <w:tcW w:w="1843" w:type="dxa"/>
            <w:gridSpan w:val="2"/>
          </w:tcPr>
          <w:p w14:paraId="0D0457DC" w14:textId="77777777" w:rsidR="004656D3" w:rsidRDefault="004209DC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200 g</w:t>
            </w:r>
          </w:p>
        </w:tc>
        <w:tc>
          <w:tcPr>
            <w:tcW w:w="2417" w:type="dxa"/>
          </w:tcPr>
          <w:p w14:paraId="7AAB4964" w14:textId="77777777" w:rsidR="004656D3" w:rsidRDefault="004656D3" w:rsidP="002507E0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left="130" w:right="284" w:hanging="130"/>
              <w:rPr>
                <w:sz w:val="16"/>
              </w:rPr>
            </w:pPr>
          </w:p>
        </w:tc>
      </w:tr>
      <w:tr w:rsidR="00810936" w14:paraId="6F58924B" w14:textId="77777777" w:rsidTr="007800FD">
        <w:trPr>
          <w:trHeight w:val="1054"/>
        </w:trPr>
        <w:tc>
          <w:tcPr>
            <w:tcW w:w="1985" w:type="dxa"/>
          </w:tcPr>
          <w:p w14:paraId="5862ACBC" w14:textId="77777777" w:rsidR="000E1439" w:rsidRDefault="00810936" w:rsidP="000E1439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72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</w:rPr>
              <w:t xml:space="preserve"> Flyer,</w:t>
            </w:r>
            <w:r w:rsidR="000E1439">
              <w:rPr>
                <w:sz w:val="16"/>
              </w:rPr>
              <w:t xml:space="preserve"> Notenblatt,</w:t>
            </w:r>
            <w:r>
              <w:rPr>
                <w:sz w:val="16"/>
              </w:rPr>
              <w:t xml:space="preserve"> </w:t>
            </w:r>
            <w:r w:rsidR="000E1439">
              <w:rPr>
                <w:sz w:val="16"/>
              </w:rPr>
              <w:t xml:space="preserve">  </w:t>
            </w:r>
          </w:p>
          <w:p w14:paraId="5C899371" w14:textId="77777777" w:rsidR="00810936" w:rsidRPr="000E1439" w:rsidRDefault="000E1439" w:rsidP="000E1439">
            <w:pPr>
              <w:tabs>
                <w:tab w:val="left" w:pos="227"/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after="40"/>
              <w:ind w:right="74"/>
              <w:rPr>
                <w:sz w:val="16"/>
              </w:rPr>
            </w:pPr>
            <w:r>
              <w:rPr>
                <w:sz w:val="16"/>
                <w:lang w:val="de-DE"/>
              </w:rPr>
              <w:tab/>
            </w:r>
            <w:proofErr w:type="spellStart"/>
            <w:r w:rsidR="00810936">
              <w:rPr>
                <w:sz w:val="16"/>
                <w:lang w:val="de-DE"/>
              </w:rPr>
              <w:t>Menukarte</w:t>
            </w:r>
            <w:proofErr w:type="spellEnd"/>
            <w:r w:rsidR="00810936">
              <w:rPr>
                <w:sz w:val="16"/>
                <w:lang w:val="de-DE"/>
              </w:rPr>
              <w:t xml:space="preserve"> </w:t>
            </w:r>
          </w:p>
        </w:tc>
        <w:tc>
          <w:tcPr>
            <w:tcW w:w="1417" w:type="dxa"/>
          </w:tcPr>
          <w:p w14:paraId="24EA4C84" w14:textId="77777777" w:rsidR="00810936" w:rsidRDefault="00810936" w:rsidP="00166DA3">
            <w:pPr>
              <w:tabs>
                <w:tab w:val="left" w:pos="1130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r>
              <w:rPr>
                <w:rFonts w:ascii="Futura Bold" w:hAnsi="Futura Bold"/>
                <w:sz w:val="16"/>
                <w:lang w:val="de-DE"/>
              </w:rPr>
              <w:t xml:space="preserve">Anz. </w:t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de-DE"/>
              </w:rPr>
              <w:t xml:space="preserve"> </w:t>
            </w:r>
          </w:p>
          <w:p w14:paraId="4B861E19" w14:textId="77777777" w:rsidR="00810936" w:rsidRPr="00C92F67" w:rsidRDefault="00810936" w:rsidP="00166DA3">
            <w:pPr>
              <w:spacing w:before="120"/>
            </w:pPr>
            <w:r>
              <w:rPr>
                <w:sz w:val="16"/>
                <w:lang w:val="de-DE"/>
              </w:rPr>
              <w:t>A4-, A5-Vorlage</w:t>
            </w:r>
            <w:r w:rsidRPr="00600DCE">
              <w:rPr>
                <w:sz w:val="16"/>
                <w:lang w:val="de-DE"/>
              </w:rPr>
              <w:t xml:space="preserve"> als PDF</w:t>
            </w:r>
          </w:p>
        </w:tc>
        <w:tc>
          <w:tcPr>
            <w:tcW w:w="1843" w:type="dxa"/>
            <w:gridSpan w:val="2"/>
          </w:tcPr>
          <w:p w14:paraId="733D7D1F" w14:textId="77777777" w:rsidR="00810936" w:rsidRDefault="00810936" w:rsidP="00166DA3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it-IT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it-IT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it-IT"/>
              </w:rPr>
              <w:t xml:space="preserve"> A4 </w:t>
            </w:r>
            <w:proofErr w:type="spellStart"/>
            <w:r>
              <w:rPr>
                <w:sz w:val="16"/>
                <w:lang w:val="it-IT"/>
              </w:rPr>
              <w:t>hoch</w:t>
            </w:r>
            <w:proofErr w:type="spellEnd"/>
          </w:p>
          <w:p w14:paraId="18F5F883" w14:textId="77777777" w:rsidR="00810936" w:rsidRPr="000162F1" w:rsidRDefault="00810936" w:rsidP="00166DA3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en-GB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it-IT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it-IT"/>
              </w:rPr>
              <w:t xml:space="preserve"> A5 </w:t>
            </w:r>
            <w:proofErr w:type="spellStart"/>
            <w:r>
              <w:rPr>
                <w:sz w:val="16"/>
                <w:lang w:val="it-IT"/>
              </w:rPr>
              <w:t>hoch</w:t>
            </w:r>
            <w:proofErr w:type="spellEnd"/>
          </w:p>
        </w:tc>
        <w:tc>
          <w:tcPr>
            <w:tcW w:w="1418" w:type="dxa"/>
          </w:tcPr>
          <w:p w14:paraId="2F4B82F2" w14:textId="77777777" w:rsidR="00810936" w:rsidRDefault="00810936" w:rsidP="00166DA3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it-IT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it-IT"/>
              </w:rPr>
              <w:t xml:space="preserve"> Ex.</w:t>
            </w:r>
          </w:p>
          <w:p w14:paraId="7EEB5115" w14:textId="77777777" w:rsidR="00810936" w:rsidRDefault="00810936" w:rsidP="00166DA3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it-IT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it-IT"/>
              </w:rPr>
              <w:t xml:space="preserve"> Ex.</w:t>
            </w:r>
          </w:p>
        </w:tc>
        <w:tc>
          <w:tcPr>
            <w:tcW w:w="1977" w:type="dxa"/>
          </w:tcPr>
          <w:p w14:paraId="2492844C" w14:textId="77777777" w:rsidR="00810936" w:rsidRDefault="00810936" w:rsidP="00166DA3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proofErr w:type="spellStart"/>
            <w:r>
              <w:rPr>
                <w:sz w:val="16"/>
                <w:lang w:val="it-IT"/>
              </w:rPr>
              <w:t>Farbcode</w:t>
            </w:r>
            <w:proofErr w:type="spellEnd"/>
            <w:r>
              <w:rPr>
                <w:sz w:val="16"/>
                <w:lang w:val="it-IT"/>
              </w:rPr>
              <w:t xml:space="preserve">: </w:t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  <w:p w14:paraId="23EA2038" w14:textId="77777777" w:rsidR="00810936" w:rsidRDefault="00810936" w:rsidP="00166DA3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/>
              <w:ind w:right="62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 xml:space="preserve">Mit farbigem Papier </w:t>
            </w:r>
          </w:p>
          <w:p w14:paraId="67E2B831" w14:textId="77777777" w:rsidR="00810936" w:rsidRPr="008A6974" w:rsidRDefault="00810936" w:rsidP="00166DA3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after="40"/>
              <w:ind w:right="62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nur Druck s/w möglich.</w:t>
            </w:r>
          </w:p>
        </w:tc>
        <w:tc>
          <w:tcPr>
            <w:tcW w:w="2700" w:type="dxa"/>
            <w:gridSpan w:val="2"/>
          </w:tcPr>
          <w:p w14:paraId="7FC12450" w14:textId="77777777" w:rsidR="00810936" w:rsidRDefault="00810936" w:rsidP="00166DA3">
            <w:pPr>
              <w:tabs>
                <w:tab w:val="left" w:pos="426"/>
                <w:tab w:val="left" w:pos="1355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rPr>
                <w:sz w:val="16"/>
                <w:lang w:val="de-DE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einseitig</w:t>
            </w:r>
            <w:r>
              <w:rPr>
                <w:sz w:val="16"/>
                <w:lang w:val="de-DE"/>
              </w:rPr>
              <w:tab/>
            </w: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Druck s/w</w:t>
            </w:r>
          </w:p>
          <w:p w14:paraId="2F9AFC36" w14:textId="77777777" w:rsidR="00810936" w:rsidRDefault="00810936" w:rsidP="00166DA3">
            <w:pPr>
              <w:tabs>
                <w:tab w:val="left" w:pos="1355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71"/>
              <w:rPr>
                <w:rFonts w:ascii="Futura Bold" w:hAnsi="Futura Bold"/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doppelseitig</w:t>
            </w:r>
            <w:r>
              <w:rPr>
                <w:sz w:val="16"/>
                <w:lang w:val="de-DE"/>
              </w:rPr>
              <w:tab/>
            </w: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Druck farbig</w:t>
            </w:r>
          </w:p>
        </w:tc>
        <w:tc>
          <w:tcPr>
            <w:tcW w:w="1843" w:type="dxa"/>
            <w:gridSpan w:val="2"/>
          </w:tcPr>
          <w:p w14:paraId="67CA73DD" w14:textId="77777777" w:rsidR="00810936" w:rsidRDefault="00810936" w:rsidP="00166DA3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80 g</w:t>
            </w:r>
          </w:p>
          <w:p w14:paraId="5CCBD3BA" w14:textId="77777777" w:rsidR="00810936" w:rsidRDefault="00810936" w:rsidP="00166DA3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120 g</w:t>
            </w:r>
          </w:p>
        </w:tc>
        <w:tc>
          <w:tcPr>
            <w:tcW w:w="2417" w:type="dxa"/>
          </w:tcPr>
          <w:p w14:paraId="12867CBC" w14:textId="77777777" w:rsidR="00810936" w:rsidRDefault="00810936" w:rsidP="00166DA3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1-fach gefalzt</w:t>
            </w:r>
          </w:p>
          <w:p w14:paraId="4C6BFCEE" w14:textId="77777777" w:rsidR="00810936" w:rsidRDefault="00810936" w:rsidP="00166DA3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Wickel-Falz</w:t>
            </w:r>
          </w:p>
          <w:p w14:paraId="65D31EFC" w14:textId="77777777" w:rsidR="00810936" w:rsidRPr="00076A37" w:rsidRDefault="00810936" w:rsidP="00166DA3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Zickzack-Falz</w:t>
            </w:r>
          </w:p>
        </w:tc>
      </w:tr>
      <w:tr w:rsidR="00810936" w14:paraId="56BF4463" w14:textId="77777777" w:rsidTr="003326B7">
        <w:trPr>
          <w:trHeight w:val="1039"/>
        </w:trPr>
        <w:tc>
          <w:tcPr>
            <w:tcW w:w="1985" w:type="dxa"/>
          </w:tcPr>
          <w:p w14:paraId="33F144E7" w14:textId="77777777" w:rsidR="00810936" w:rsidRDefault="00810936" w:rsidP="00B6499B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en-GB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en-GB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en-GB"/>
              </w:rPr>
              <w:t xml:space="preserve"> Flyer, </w:t>
            </w:r>
            <w:proofErr w:type="spellStart"/>
            <w:r>
              <w:rPr>
                <w:sz w:val="16"/>
                <w:lang w:val="en-GB"/>
              </w:rPr>
              <w:t>Postkarte</w:t>
            </w:r>
            <w:proofErr w:type="spellEnd"/>
          </w:p>
        </w:tc>
        <w:tc>
          <w:tcPr>
            <w:tcW w:w="1417" w:type="dxa"/>
          </w:tcPr>
          <w:p w14:paraId="49ED1CEC" w14:textId="77777777" w:rsidR="00810936" w:rsidRDefault="00810936" w:rsidP="00B6499B">
            <w:pPr>
              <w:tabs>
                <w:tab w:val="left" w:pos="1130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r>
              <w:rPr>
                <w:rFonts w:ascii="Futura Bold" w:hAnsi="Futura Bold"/>
                <w:sz w:val="16"/>
                <w:lang w:val="de-DE"/>
              </w:rPr>
              <w:t xml:space="preserve">Anz. </w:t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de-DE"/>
              </w:rPr>
              <w:t xml:space="preserve"> </w:t>
            </w:r>
          </w:p>
          <w:p w14:paraId="287B5CC2" w14:textId="77777777" w:rsidR="00810936" w:rsidRDefault="00810936" w:rsidP="00B6499B">
            <w:pPr>
              <w:tabs>
                <w:tab w:val="left" w:pos="426"/>
                <w:tab w:val="left" w:pos="1277"/>
                <w:tab w:val="left" w:pos="2552"/>
                <w:tab w:val="left" w:pos="3119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-70"/>
              <w:rPr>
                <w:lang w:val="en-GB"/>
              </w:rPr>
            </w:pPr>
            <w:r w:rsidRPr="00600DCE">
              <w:rPr>
                <w:sz w:val="16"/>
                <w:lang w:val="de-DE"/>
              </w:rPr>
              <w:t>A</w:t>
            </w:r>
            <w:r>
              <w:rPr>
                <w:sz w:val="16"/>
                <w:lang w:val="de-DE"/>
              </w:rPr>
              <w:t>6-Vorlage</w:t>
            </w:r>
            <w:r w:rsidRPr="00600DCE">
              <w:rPr>
                <w:sz w:val="16"/>
                <w:lang w:val="de-DE"/>
              </w:rPr>
              <w:t xml:space="preserve"> als PDF</w:t>
            </w:r>
          </w:p>
        </w:tc>
        <w:tc>
          <w:tcPr>
            <w:tcW w:w="1843" w:type="dxa"/>
            <w:gridSpan w:val="2"/>
          </w:tcPr>
          <w:p w14:paraId="1FA23BD8" w14:textId="77777777" w:rsidR="00810936" w:rsidRPr="009748D0" w:rsidRDefault="00810936" w:rsidP="00B6499B">
            <w:pPr>
              <w:tabs>
                <w:tab w:val="left" w:pos="923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it-IT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en-GB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en-GB"/>
              </w:rPr>
              <w:t xml:space="preserve"> A6 </w:t>
            </w:r>
            <w:proofErr w:type="spellStart"/>
            <w:r>
              <w:rPr>
                <w:sz w:val="16"/>
                <w:lang w:val="en-GB"/>
              </w:rPr>
              <w:t>quer</w:t>
            </w:r>
            <w:proofErr w:type="spellEnd"/>
            <w:r w:rsidRPr="009748D0">
              <w:rPr>
                <w:rFonts w:ascii="Futura Bold" w:hAnsi="Futura Bold"/>
                <w:sz w:val="16"/>
                <w:lang w:val="it-IT"/>
              </w:rPr>
              <w:t xml:space="preserve"> </w:t>
            </w:r>
          </w:p>
        </w:tc>
        <w:tc>
          <w:tcPr>
            <w:tcW w:w="1418" w:type="dxa"/>
          </w:tcPr>
          <w:p w14:paraId="2DDE9E3E" w14:textId="77777777" w:rsidR="00810936" w:rsidRDefault="00810936" w:rsidP="00B6499B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it-IT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it-IT"/>
              </w:rPr>
              <w:t xml:space="preserve"> Ex.</w:t>
            </w:r>
          </w:p>
          <w:p w14:paraId="50698305" w14:textId="77777777" w:rsidR="00810936" w:rsidRDefault="00810936" w:rsidP="00B6499B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lang w:val="it-IT"/>
              </w:rPr>
            </w:pPr>
          </w:p>
        </w:tc>
        <w:tc>
          <w:tcPr>
            <w:tcW w:w="1977" w:type="dxa"/>
          </w:tcPr>
          <w:p w14:paraId="7AD43021" w14:textId="77777777" w:rsidR="00810936" w:rsidRDefault="00810936" w:rsidP="002F6E20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proofErr w:type="spellStart"/>
            <w:r>
              <w:rPr>
                <w:sz w:val="16"/>
                <w:lang w:val="it-IT"/>
              </w:rPr>
              <w:t>Farbcode</w:t>
            </w:r>
            <w:proofErr w:type="spellEnd"/>
            <w:r>
              <w:rPr>
                <w:sz w:val="16"/>
                <w:lang w:val="it-IT"/>
              </w:rPr>
              <w:t xml:space="preserve">: </w:t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  <w:p w14:paraId="39474F9C" w14:textId="77777777" w:rsidR="00810936" w:rsidRDefault="00810936" w:rsidP="002F6E20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/>
              <w:ind w:right="62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 xml:space="preserve">Mit farbigem Papier </w:t>
            </w:r>
          </w:p>
          <w:p w14:paraId="7FC5E39E" w14:textId="77777777" w:rsidR="00810936" w:rsidRDefault="00810936" w:rsidP="002F6E20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after="40"/>
              <w:ind w:right="284"/>
              <w:rPr>
                <w:rFonts w:ascii="Futura Bold" w:hAnsi="Futura Bold"/>
                <w:sz w:val="16"/>
              </w:rPr>
            </w:pPr>
            <w:r>
              <w:rPr>
                <w:sz w:val="16"/>
                <w:lang w:val="de-DE"/>
              </w:rPr>
              <w:t>nur Druck s/w möglich.</w:t>
            </w:r>
          </w:p>
        </w:tc>
        <w:tc>
          <w:tcPr>
            <w:tcW w:w="2700" w:type="dxa"/>
            <w:gridSpan w:val="2"/>
            <w:tcBorders>
              <w:bottom w:val="single" w:sz="4" w:space="0" w:color="auto"/>
            </w:tcBorders>
          </w:tcPr>
          <w:p w14:paraId="65BA1D55" w14:textId="77777777" w:rsidR="003326B7" w:rsidRDefault="003326B7" w:rsidP="003326B7">
            <w:pPr>
              <w:tabs>
                <w:tab w:val="left" w:pos="426"/>
                <w:tab w:val="left" w:pos="1355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rPr>
                <w:sz w:val="16"/>
                <w:lang w:val="de-DE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einseitig</w:t>
            </w:r>
            <w:r>
              <w:rPr>
                <w:sz w:val="16"/>
                <w:lang w:val="de-DE"/>
              </w:rPr>
              <w:tab/>
            </w: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Druck s/w</w:t>
            </w:r>
          </w:p>
          <w:p w14:paraId="30042650" w14:textId="77777777" w:rsidR="00810936" w:rsidRDefault="003326B7" w:rsidP="003326B7">
            <w:pPr>
              <w:tabs>
                <w:tab w:val="left" w:pos="426"/>
                <w:tab w:val="left" w:pos="1370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rPr>
                <w:rFonts w:ascii="Futura Bold" w:hAnsi="Futura Bold"/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doppelseitig</w:t>
            </w:r>
            <w:r>
              <w:rPr>
                <w:sz w:val="16"/>
                <w:lang w:val="de-DE"/>
              </w:rPr>
              <w:tab/>
            </w: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Druck farbig</w:t>
            </w:r>
          </w:p>
        </w:tc>
        <w:tc>
          <w:tcPr>
            <w:tcW w:w="1843" w:type="dxa"/>
            <w:gridSpan w:val="2"/>
          </w:tcPr>
          <w:p w14:paraId="2A3E9C23" w14:textId="77777777" w:rsidR="00810936" w:rsidRDefault="00810936" w:rsidP="00B6499B">
            <w:pPr>
              <w:tabs>
                <w:tab w:val="left" w:pos="611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89"/>
              <w:rPr>
                <w:sz w:val="16"/>
                <w:lang w:val="de-DE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120 g</w:t>
            </w:r>
          </w:p>
          <w:p w14:paraId="3EF8B2B9" w14:textId="77777777" w:rsidR="00810936" w:rsidRDefault="00810936" w:rsidP="00B6499B">
            <w:pPr>
              <w:tabs>
                <w:tab w:val="left" w:pos="611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89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160 g</w:t>
            </w:r>
          </w:p>
        </w:tc>
        <w:tc>
          <w:tcPr>
            <w:tcW w:w="2417" w:type="dxa"/>
          </w:tcPr>
          <w:p w14:paraId="65ED2C09" w14:textId="77777777" w:rsidR="00810936" w:rsidRPr="00AE4FF0" w:rsidRDefault="00810936" w:rsidP="00AE4FF0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</w:p>
        </w:tc>
      </w:tr>
      <w:tr w:rsidR="00810936" w14:paraId="1087DF3A" w14:textId="77777777" w:rsidTr="007800FD">
        <w:trPr>
          <w:trHeight w:val="1719"/>
        </w:trPr>
        <w:tc>
          <w:tcPr>
            <w:tcW w:w="1985" w:type="dxa"/>
          </w:tcPr>
          <w:p w14:paraId="02AF721F" w14:textId="77777777" w:rsidR="00810936" w:rsidRPr="00FC584F" w:rsidRDefault="00810936" w:rsidP="00FC584F">
            <w:pPr>
              <w:tabs>
                <w:tab w:val="left" w:pos="426"/>
                <w:tab w:val="left" w:pos="2552"/>
                <w:tab w:val="left" w:pos="3119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it-IT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it-IT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it-IT"/>
              </w:rPr>
              <w:t xml:space="preserve"> </w:t>
            </w:r>
            <w:proofErr w:type="spellStart"/>
            <w:r>
              <w:rPr>
                <w:sz w:val="16"/>
                <w:lang w:val="it-IT"/>
              </w:rPr>
              <w:t>Broschüre</w:t>
            </w:r>
            <w:proofErr w:type="spellEnd"/>
          </w:p>
        </w:tc>
        <w:tc>
          <w:tcPr>
            <w:tcW w:w="1417" w:type="dxa"/>
          </w:tcPr>
          <w:p w14:paraId="1FB9AECF" w14:textId="77777777" w:rsidR="00810936" w:rsidRDefault="00810936" w:rsidP="00600DCE">
            <w:pPr>
              <w:tabs>
                <w:tab w:val="left" w:pos="1130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r>
              <w:rPr>
                <w:rFonts w:ascii="Futura Bold" w:hAnsi="Futura Bold"/>
                <w:sz w:val="16"/>
                <w:lang w:val="de-DE"/>
              </w:rPr>
              <w:t xml:space="preserve">Anz. </w:t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de-DE"/>
              </w:rPr>
              <w:t xml:space="preserve"> </w:t>
            </w:r>
          </w:p>
          <w:p w14:paraId="317400BC" w14:textId="77777777" w:rsidR="00810936" w:rsidRDefault="00810936" w:rsidP="00600DCE">
            <w:pPr>
              <w:spacing w:before="120"/>
              <w:rPr>
                <w:lang w:val="it-IT"/>
              </w:rPr>
            </w:pPr>
            <w:r>
              <w:rPr>
                <w:sz w:val="16"/>
                <w:lang w:val="de-DE"/>
              </w:rPr>
              <w:t>A4-, A5-Vorlage</w:t>
            </w:r>
            <w:r w:rsidRPr="00600DCE">
              <w:rPr>
                <w:sz w:val="16"/>
                <w:lang w:val="de-DE"/>
              </w:rPr>
              <w:t xml:space="preserve"> als PDF</w:t>
            </w:r>
          </w:p>
        </w:tc>
        <w:tc>
          <w:tcPr>
            <w:tcW w:w="1843" w:type="dxa"/>
            <w:gridSpan w:val="2"/>
          </w:tcPr>
          <w:p w14:paraId="4A4D0C5B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it-IT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it-IT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it-IT"/>
              </w:rPr>
              <w:t xml:space="preserve"> A4 </w:t>
            </w:r>
            <w:proofErr w:type="spellStart"/>
            <w:r>
              <w:rPr>
                <w:sz w:val="16"/>
                <w:lang w:val="it-IT"/>
              </w:rPr>
              <w:t>hoch</w:t>
            </w:r>
            <w:proofErr w:type="spellEnd"/>
          </w:p>
          <w:p w14:paraId="08DFD3A8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it-IT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it-IT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it-IT"/>
              </w:rPr>
              <w:t xml:space="preserve"> A5 </w:t>
            </w:r>
            <w:proofErr w:type="spellStart"/>
            <w:r>
              <w:rPr>
                <w:sz w:val="16"/>
                <w:lang w:val="it-IT"/>
              </w:rPr>
              <w:t>hoch</w:t>
            </w:r>
            <w:proofErr w:type="spellEnd"/>
          </w:p>
        </w:tc>
        <w:tc>
          <w:tcPr>
            <w:tcW w:w="1418" w:type="dxa"/>
          </w:tcPr>
          <w:p w14:paraId="0DC78A48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it-IT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it-IT"/>
              </w:rPr>
              <w:t xml:space="preserve"> Ex.</w:t>
            </w:r>
          </w:p>
          <w:p w14:paraId="3B10B31D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it-IT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it-IT"/>
              </w:rPr>
              <w:t xml:space="preserve"> Ex.</w:t>
            </w:r>
          </w:p>
        </w:tc>
        <w:tc>
          <w:tcPr>
            <w:tcW w:w="1977" w:type="dxa"/>
          </w:tcPr>
          <w:p w14:paraId="0AB439E7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r>
              <w:rPr>
                <w:sz w:val="16"/>
                <w:lang w:val="de-DE"/>
              </w:rPr>
              <w:t>Farbcode Umschlag:</w:t>
            </w:r>
            <w:r>
              <w:rPr>
                <w:rFonts w:ascii="Futura Bold" w:hAnsi="Futura Bold"/>
                <w:sz w:val="16"/>
                <w:lang w:val="de-DE"/>
              </w:rPr>
              <w:t xml:space="preserve"> </w:t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  <w:p w14:paraId="3F1E08A4" w14:textId="77777777" w:rsidR="00810936" w:rsidRDefault="00810936" w:rsidP="008A6974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65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Bei farbigem Umschlag nur Druck s/w möglich.</w:t>
            </w:r>
          </w:p>
          <w:p w14:paraId="7E3E5E7B" w14:textId="77777777" w:rsidR="00810936" w:rsidRDefault="00810936" w:rsidP="009748D0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</w:rPr>
            </w:pPr>
            <w:r>
              <w:rPr>
                <w:sz w:val="16"/>
                <w:lang w:val="de-DE"/>
              </w:rPr>
              <w:t>Inhalt Druck nur s/w möglich.</w:t>
            </w:r>
          </w:p>
        </w:tc>
        <w:tc>
          <w:tcPr>
            <w:tcW w:w="1350" w:type="dxa"/>
            <w:tcBorders>
              <w:right w:val="dotted" w:sz="4" w:space="0" w:color="auto"/>
            </w:tcBorders>
          </w:tcPr>
          <w:p w14:paraId="39BB8BE5" w14:textId="77777777" w:rsidR="00810936" w:rsidRDefault="00810936" w:rsidP="00667E1A">
            <w:pPr>
              <w:tabs>
                <w:tab w:val="left" w:pos="426"/>
                <w:tab w:val="left" w:pos="1496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rPr>
                <w:b/>
                <w:sz w:val="16"/>
              </w:rPr>
            </w:pPr>
            <w:r w:rsidRPr="00913166">
              <w:rPr>
                <w:b/>
                <w:sz w:val="16"/>
              </w:rPr>
              <w:t>Umschlag:</w:t>
            </w:r>
            <w:r>
              <w:rPr>
                <w:b/>
                <w:sz w:val="16"/>
              </w:rPr>
              <w:tab/>
            </w:r>
          </w:p>
          <w:p w14:paraId="6AF2A9BA" w14:textId="77777777" w:rsidR="00810936" w:rsidRDefault="00810936" w:rsidP="00D13CFC">
            <w:pPr>
              <w:tabs>
                <w:tab w:val="left" w:pos="426"/>
                <w:tab w:val="left" w:pos="1496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rPr>
                <w:sz w:val="16"/>
                <w:lang w:val="de-DE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einseitig</w:t>
            </w:r>
            <w:r>
              <w:rPr>
                <w:sz w:val="16"/>
                <w:lang w:val="de-DE"/>
              </w:rPr>
              <w:tab/>
              <w:t xml:space="preserve"> </w:t>
            </w:r>
          </w:p>
          <w:p w14:paraId="7A664718" w14:textId="77777777" w:rsidR="00810936" w:rsidRDefault="00810936" w:rsidP="00D13CFC">
            <w:pPr>
              <w:tabs>
                <w:tab w:val="left" w:pos="426"/>
                <w:tab w:val="left" w:pos="1496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rPr>
                <w:sz w:val="16"/>
                <w:lang w:val="de-DE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doppelseitig</w:t>
            </w:r>
          </w:p>
          <w:p w14:paraId="40C24DBE" w14:textId="77777777" w:rsidR="00810936" w:rsidRDefault="00810936" w:rsidP="002507E0">
            <w:pPr>
              <w:tabs>
                <w:tab w:val="left" w:pos="426"/>
                <w:tab w:val="left" w:pos="1496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rPr>
                <w:sz w:val="16"/>
                <w:lang w:val="de-DE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Druck s/w</w:t>
            </w:r>
          </w:p>
          <w:p w14:paraId="792D4CC2" w14:textId="77777777" w:rsidR="00810936" w:rsidRDefault="00810936" w:rsidP="00D13CFC">
            <w:pPr>
              <w:tabs>
                <w:tab w:val="left" w:pos="426"/>
                <w:tab w:val="left" w:pos="1496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rPr>
                <w:sz w:val="16"/>
                <w:lang w:val="de-DE"/>
              </w:rPr>
            </w:pPr>
            <w:r>
              <w:rPr>
                <w:sz w:val="16"/>
              </w:rPr>
              <w:lastRenderedPageBreak/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Druck farbig</w:t>
            </w:r>
          </w:p>
        </w:tc>
        <w:tc>
          <w:tcPr>
            <w:tcW w:w="1350" w:type="dxa"/>
            <w:tcBorders>
              <w:left w:val="dotted" w:sz="4" w:space="0" w:color="auto"/>
            </w:tcBorders>
          </w:tcPr>
          <w:p w14:paraId="59E6AD67" w14:textId="77777777" w:rsidR="00810936" w:rsidRDefault="00810936" w:rsidP="002507E0">
            <w:pPr>
              <w:tabs>
                <w:tab w:val="left" w:pos="426"/>
                <w:tab w:val="left" w:pos="1496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Inhalt:</w:t>
            </w:r>
          </w:p>
          <w:p w14:paraId="01973D3C" w14:textId="77777777" w:rsidR="00810936" w:rsidRDefault="00810936" w:rsidP="002507E0">
            <w:pPr>
              <w:tabs>
                <w:tab w:val="left" w:pos="426"/>
                <w:tab w:val="left" w:pos="1496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rPr>
                <w:sz w:val="16"/>
                <w:lang w:val="de-DE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einseitig</w:t>
            </w:r>
          </w:p>
          <w:p w14:paraId="2214E118" w14:textId="77777777" w:rsidR="00810936" w:rsidRDefault="00810936" w:rsidP="002507E0">
            <w:pPr>
              <w:tabs>
                <w:tab w:val="left" w:pos="426"/>
                <w:tab w:val="left" w:pos="1496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rPr>
                <w:rFonts w:ascii="Futura Bold" w:hAnsi="Futura Bold"/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doppelseitig</w:t>
            </w:r>
          </w:p>
        </w:tc>
        <w:tc>
          <w:tcPr>
            <w:tcW w:w="1843" w:type="dxa"/>
            <w:gridSpan w:val="2"/>
          </w:tcPr>
          <w:p w14:paraId="160C1556" w14:textId="77777777" w:rsidR="00810936" w:rsidRDefault="00810936" w:rsidP="00B00E84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Umschlag:</w:t>
            </w:r>
            <w:r>
              <w:rPr>
                <w:sz w:val="16"/>
                <w:lang w:val="de-DE"/>
              </w:rPr>
              <w:br/>
              <w:t>160 g  (s/w)</w:t>
            </w:r>
          </w:p>
          <w:p w14:paraId="689B4B62" w14:textId="77777777" w:rsidR="00810936" w:rsidRDefault="00810936" w:rsidP="00B00E84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after="40"/>
              <w:ind w:right="284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200 g (farbig)</w:t>
            </w:r>
          </w:p>
          <w:p w14:paraId="28A7ED92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 xml:space="preserve">Inhalt: </w:t>
            </w:r>
          </w:p>
          <w:p w14:paraId="4D51B8AE" w14:textId="77777777" w:rsidR="00810936" w:rsidRDefault="00810936" w:rsidP="00B00E84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after="40"/>
              <w:ind w:right="284"/>
              <w:rPr>
                <w:rFonts w:ascii="Futura Bold" w:hAnsi="Futura Bold"/>
                <w:sz w:val="16"/>
              </w:rPr>
            </w:pPr>
            <w:r>
              <w:rPr>
                <w:sz w:val="16"/>
                <w:lang w:val="de-DE"/>
              </w:rPr>
              <w:t>80 g (s/w)</w:t>
            </w:r>
          </w:p>
        </w:tc>
        <w:tc>
          <w:tcPr>
            <w:tcW w:w="2417" w:type="dxa"/>
          </w:tcPr>
          <w:p w14:paraId="5326BF5B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</w:rPr>
            </w:pPr>
            <w:r>
              <w:rPr>
                <w:sz w:val="16"/>
              </w:rPr>
              <w:t>2x Drahtheftung (Bostich) im Bund</w:t>
            </w:r>
          </w:p>
        </w:tc>
      </w:tr>
      <w:tr w:rsidR="00810936" w14:paraId="17614525" w14:textId="77777777" w:rsidTr="00C92F67">
        <w:trPr>
          <w:trHeight w:val="1689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78B6D64" w14:textId="77777777" w:rsidR="00810936" w:rsidRDefault="00810936" w:rsidP="00F74201">
            <w:pPr>
              <w:tabs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72"/>
              <w:rPr>
                <w:sz w:val="16"/>
                <w:lang w:val="de-DE"/>
              </w:rPr>
            </w:pPr>
            <w:r>
              <w:br w:type="page"/>
            </w: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</w:rPr>
              <w:t xml:space="preserve"> </w:t>
            </w:r>
            <w:r>
              <w:rPr>
                <w:sz w:val="16"/>
                <w:lang w:val="de-DE"/>
              </w:rPr>
              <w:t>Ranglistendeckblatt</w:t>
            </w:r>
          </w:p>
          <w:p w14:paraId="4AF06D72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A37945" w14:textId="77777777" w:rsidR="00810936" w:rsidRDefault="00810936" w:rsidP="00600DCE">
            <w:pPr>
              <w:tabs>
                <w:tab w:val="left" w:pos="1130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r>
              <w:rPr>
                <w:rFonts w:ascii="Futura Bold" w:hAnsi="Futura Bold"/>
                <w:sz w:val="16"/>
                <w:lang w:val="de-DE"/>
              </w:rPr>
              <w:t xml:space="preserve">Anz. </w:t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de-DE"/>
              </w:rPr>
              <w:t xml:space="preserve"> </w:t>
            </w:r>
          </w:p>
          <w:p w14:paraId="0E701127" w14:textId="77777777" w:rsidR="00810936" w:rsidRDefault="00810936" w:rsidP="00600DCE">
            <w:pPr>
              <w:spacing w:before="120"/>
            </w:pPr>
            <w:r w:rsidRPr="00600DCE">
              <w:rPr>
                <w:sz w:val="16"/>
                <w:lang w:val="de-DE"/>
              </w:rPr>
              <w:t>A4</w:t>
            </w:r>
            <w:r>
              <w:rPr>
                <w:sz w:val="16"/>
                <w:lang w:val="de-DE"/>
              </w:rPr>
              <w:t>-Vorlage</w:t>
            </w:r>
            <w:r w:rsidRPr="00600DCE">
              <w:rPr>
                <w:sz w:val="16"/>
                <w:lang w:val="de-DE"/>
              </w:rPr>
              <w:t xml:space="preserve"> als PDF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4ECAC6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it-IT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it-IT"/>
              </w:rPr>
              <w:t xml:space="preserve"> A4 </w:t>
            </w:r>
            <w:proofErr w:type="spellStart"/>
            <w:r>
              <w:rPr>
                <w:sz w:val="16"/>
                <w:lang w:val="it-IT"/>
              </w:rPr>
              <w:t>hoch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5C60450" w14:textId="77777777" w:rsidR="00810936" w:rsidRDefault="00810936" w:rsidP="00901740">
            <w:pPr>
              <w:spacing w:before="120"/>
              <w:rPr>
                <w:lang w:val="it-IT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it-IT"/>
              </w:rPr>
              <w:t xml:space="preserve"> Ex.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48A070F7" w14:textId="77777777" w:rsidR="00810936" w:rsidRDefault="00810936" w:rsidP="00DF6CDD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r>
              <w:rPr>
                <w:sz w:val="16"/>
                <w:lang w:val="de-DE"/>
              </w:rPr>
              <w:t>Farbcode:</w:t>
            </w:r>
            <w:r>
              <w:rPr>
                <w:rFonts w:ascii="Futura Bold" w:hAnsi="Futura Bold"/>
                <w:sz w:val="16"/>
                <w:lang w:val="it-IT"/>
              </w:rPr>
              <w:t xml:space="preserve"> </w:t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  <w:p w14:paraId="4E1A8FF7" w14:textId="77777777" w:rsidR="00810936" w:rsidRDefault="00810936" w:rsidP="00805300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65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Bei farbigem Frontblatt nur Druck s/w möglich.</w:t>
            </w:r>
          </w:p>
          <w:p w14:paraId="6C11E792" w14:textId="77777777" w:rsidR="00810936" w:rsidRPr="00805300" w:rsidRDefault="00810936" w:rsidP="00DF6CDD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5EDBB03" w14:textId="77777777" w:rsidR="00810936" w:rsidRDefault="00810936" w:rsidP="00585BD4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87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Frontblatt: </w:t>
            </w:r>
          </w:p>
          <w:p w14:paraId="0C2C1605" w14:textId="77777777" w:rsidR="00810936" w:rsidRDefault="00810936" w:rsidP="00585BD4">
            <w:pPr>
              <w:tabs>
                <w:tab w:val="left" w:pos="1071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87"/>
              <w:rPr>
                <w:sz w:val="16"/>
                <w:lang w:val="de-DE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einseitig</w:t>
            </w:r>
          </w:p>
          <w:p w14:paraId="12556C93" w14:textId="77777777" w:rsidR="00810936" w:rsidRDefault="00810936" w:rsidP="00585BD4">
            <w:pPr>
              <w:tabs>
                <w:tab w:val="left" w:pos="1071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87"/>
              <w:rPr>
                <w:sz w:val="16"/>
                <w:lang w:val="de-DE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doppelseitig</w:t>
            </w:r>
          </w:p>
          <w:p w14:paraId="72330410" w14:textId="77777777" w:rsidR="00810936" w:rsidRDefault="00810936" w:rsidP="002507E0">
            <w:pPr>
              <w:tabs>
                <w:tab w:val="left" w:pos="1071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87"/>
              <w:rPr>
                <w:sz w:val="16"/>
                <w:lang w:val="de-DE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s/w</w:t>
            </w:r>
          </w:p>
          <w:p w14:paraId="2A2FD0A7" w14:textId="77777777" w:rsidR="00810936" w:rsidRDefault="00810936" w:rsidP="002507E0">
            <w:pPr>
              <w:tabs>
                <w:tab w:val="left" w:pos="1071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87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farbig</w:t>
            </w:r>
          </w:p>
        </w:tc>
        <w:tc>
          <w:tcPr>
            <w:tcW w:w="13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07644D72" w14:textId="77777777" w:rsidR="00810936" w:rsidRDefault="00810936" w:rsidP="002507E0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  <w:r>
              <w:rPr>
                <w:b/>
                <w:sz w:val="16"/>
                <w:lang w:val="de-DE"/>
              </w:rPr>
              <w:t>Rückblatt:</w:t>
            </w:r>
          </w:p>
          <w:p w14:paraId="2DFBB96D" w14:textId="77777777" w:rsidR="00810936" w:rsidRDefault="00810936" w:rsidP="002507E0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</w:rPr>
            </w:pPr>
            <w:r>
              <w:rPr>
                <w:sz w:val="16"/>
                <w:lang w:val="de-DE"/>
              </w:rPr>
              <w:t>Immer einseitig bedruckt mit ZKB Inserat.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05481E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160 g</w:t>
            </w:r>
          </w:p>
          <w:p w14:paraId="3EAC5F3F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</w:rPr>
            </w:pPr>
          </w:p>
        </w:tc>
        <w:tc>
          <w:tcPr>
            <w:tcW w:w="2417" w:type="dxa"/>
            <w:tcBorders>
              <w:top w:val="single" w:sz="4" w:space="0" w:color="auto"/>
              <w:bottom w:val="single" w:sz="4" w:space="0" w:color="auto"/>
            </w:tcBorders>
          </w:tcPr>
          <w:p w14:paraId="75CEBE23" w14:textId="77777777" w:rsidR="00810936" w:rsidRDefault="00810936" w:rsidP="002507E0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</w:rPr>
            </w:pPr>
          </w:p>
        </w:tc>
      </w:tr>
      <w:tr w:rsidR="00810936" w14:paraId="1878BA04" w14:textId="77777777" w:rsidTr="007800FD">
        <w:trPr>
          <w:trHeight w:val="380"/>
        </w:trPr>
        <w:tc>
          <w:tcPr>
            <w:tcW w:w="1985" w:type="dxa"/>
            <w:vMerge w:val="restart"/>
          </w:tcPr>
          <w:p w14:paraId="09A65CCF" w14:textId="77777777" w:rsidR="00810936" w:rsidRDefault="00810936" w:rsidP="002507E0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</w:t>
            </w:r>
            <w:r>
              <w:rPr>
                <w:sz w:val="16"/>
              </w:rPr>
              <w:t xml:space="preserve">Bon </w:t>
            </w:r>
          </w:p>
          <w:p w14:paraId="4E4325CC" w14:textId="77777777" w:rsidR="00810936" w:rsidRDefault="00810936" w:rsidP="002507E0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</w:p>
        </w:tc>
        <w:tc>
          <w:tcPr>
            <w:tcW w:w="1417" w:type="dxa"/>
            <w:vMerge w:val="restart"/>
          </w:tcPr>
          <w:p w14:paraId="010DF095" w14:textId="77777777" w:rsidR="00810936" w:rsidRDefault="00810936" w:rsidP="00600DCE">
            <w:pPr>
              <w:tabs>
                <w:tab w:val="left" w:pos="1130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r>
              <w:rPr>
                <w:rFonts w:ascii="Futura Bold" w:hAnsi="Futura Bold"/>
                <w:sz w:val="16"/>
                <w:lang w:val="de-DE"/>
              </w:rPr>
              <w:t xml:space="preserve">Anz. </w:t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de-DE"/>
              </w:rPr>
              <w:t xml:space="preserve"> </w:t>
            </w:r>
          </w:p>
          <w:p w14:paraId="0ED34612" w14:textId="77777777" w:rsidR="00810936" w:rsidRDefault="00810936" w:rsidP="00B46E1E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-70"/>
              <w:rPr>
                <w:rFonts w:ascii="Futura Bold" w:hAnsi="Futura Bold"/>
                <w:sz w:val="16"/>
                <w:lang w:val="de-DE"/>
              </w:rPr>
            </w:pPr>
            <w:r w:rsidRPr="00600DCE">
              <w:rPr>
                <w:sz w:val="16"/>
                <w:lang w:val="de-DE"/>
              </w:rPr>
              <w:t>A</w:t>
            </w:r>
            <w:r>
              <w:rPr>
                <w:sz w:val="16"/>
                <w:lang w:val="de-DE"/>
              </w:rPr>
              <w:t>7-Vorlage</w:t>
            </w:r>
            <w:r w:rsidRPr="00600DCE">
              <w:rPr>
                <w:sz w:val="16"/>
                <w:lang w:val="de-DE"/>
              </w:rPr>
              <w:t xml:space="preserve"> als PDF</w:t>
            </w:r>
          </w:p>
        </w:tc>
        <w:tc>
          <w:tcPr>
            <w:tcW w:w="1843" w:type="dxa"/>
            <w:gridSpan w:val="2"/>
            <w:tcBorders>
              <w:bottom w:val="dotted" w:sz="4" w:space="0" w:color="auto"/>
            </w:tcBorders>
          </w:tcPr>
          <w:p w14:paraId="5A33CE05" w14:textId="77777777" w:rsidR="00810936" w:rsidRDefault="00810936" w:rsidP="00DF6CDD">
            <w:pPr>
              <w:tabs>
                <w:tab w:val="left" w:pos="753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72"/>
              <w:rPr>
                <w:sz w:val="16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107384FA" w14:textId="77777777" w:rsidR="00810936" w:rsidRPr="0006651D" w:rsidRDefault="00810936" w:rsidP="00901740">
            <w:pPr>
              <w:tabs>
                <w:tab w:val="left" w:pos="497"/>
              </w:tabs>
              <w:spacing w:before="120"/>
              <w:rPr>
                <w:rFonts w:ascii="Futura Bold" w:hAnsi="Futura Bold"/>
                <w:sz w:val="14"/>
                <w:szCs w:val="14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de-DE"/>
              </w:rPr>
              <w:t xml:space="preserve"> Ex. </w:t>
            </w:r>
            <w:r w:rsidRPr="0006651D">
              <w:rPr>
                <w:rFonts w:ascii="Futura Bold" w:hAnsi="Futura Bold"/>
                <w:sz w:val="14"/>
                <w:szCs w:val="14"/>
                <w:lang w:val="de-DE"/>
              </w:rPr>
              <w:t>Gesamt</w:t>
            </w:r>
          </w:p>
        </w:tc>
        <w:tc>
          <w:tcPr>
            <w:tcW w:w="1977" w:type="dxa"/>
            <w:tcBorders>
              <w:bottom w:val="dotted" w:sz="4" w:space="0" w:color="auto"/>
            </w:tcBorders>
          </w:tcPr>
          <w:p w14:paraId="3AC11CE0" w14:textId="77777777" w:rsidR="00810936" w:rsidRDefault="00810936" w:rsidP="00DF6CDD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65"/>
              <w:rPr>
                <w:rFonts w:ascii="Futura Bold" w:hAnsi="Futura Bold"/>
                <w:sz w:val="16"/>
                <w:lang w:val="de-DE"/>
              </w:rPr>
            </w:pPr>
          </w:p>
        </w:tc>
        <w:tc>
          <w:tcPr>
            <w:tcW w:w="2700" w:type="dxa"/>
            <w:gridSpan w:val="2"/>
            <w:vMerge w:val="restart"/>
          </w:tcPr>
          <w:p w14:paraId="1D7D7DBE" w14:textId="77777777" w:rsidR="00810936" w:rsidRDefault="00810936" w:rsidP="00AE7972">
            <w:pPr>
              <w:tabs>
                <w:tab w:val="left" w:pos="426"/>
                <w:tab w:val="left" w:pos="277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/>
              <w:ind w:right="108"/>
              <w:rPr>
                <w:sz w:val="16"/>
              </w:rPr>
            </w:pPr>
            <w:r>
              <w:rPr>
                <w:sz w:val="16"/>
              </w:rPr>
              <w:t>Druck nur s/w, einseitig</w:t>
            </w:r>
          </w:p>
          <w:p w14:paraId="724D969F" w14:textId="77777777" w:rsidR="00810936" w:rsidRDefault="00810936" w:rsidP="00F10476">
            <w:pPr>
              <w:tabs>
                <w:tab w:val="left" w:pos="426"/>
                <w:tab w:val="left" w:pos="277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ind w:right="108"/>
              <w:rPr>
                <w:sz w:val="16"/>
              </w:rPr>
            </w:pPr>
            <w:r>
              <w:rPr>
                <w:sz w:val="16"/>
              </w:rPr>
              <w:t>Papier farbig oder weiss wählbar</w:t>
            </w:r>
          </w:p>
        </w:tc>
        <w:tc>
          <w:tcPr>
            <w:tcW w:w="1843" w:type="dxa"/>
            <w:gridSpan w:val="2"/>
            <w:tcBorders>
              <w:bottom w:val="dotted" w:sz="4" w:space="0" w:color="auto"/>
            </w:tcBorders>
          </w:tcPr>
          <w:p w14:paraId="25983F3C" w14:textId="77777777" w:rsidR="00810936" w:rsidRDefault="00810936" w:rsidP="00585BD4">
            <w:pPr>
              <w:tabs>
                <w:tab w:val="left" w:pos="611"/>
                <w:tab w:val="left" w:pos="700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89"/>
              <w:rPr>
                <w:sz w:val="16"/>
              </w:rPr>
            </w:pPr>
          </w:p>
        </w:tc>
        <w:tc>
          <w:tcPr>
            <w:tcW w:w="2417" w:type="dxa"/>
            <w:tcBorders>
              <w:bottom w:val="dotted" w:sz="4" w:space="0" w:color="auto"/>
            </w:tcBorders>
          </w:tcPr>
          <w:p w14:paraId="5CBEA2CF" w14:textId="77777777" w:rsidR="00810936" w:rsidRPr="00DF6CDD" w:rsidRDefault="00810936" w:rsidP="00DF6CDD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  <w:r w:rsidRPr="00800451">
              <w:rPr>
                <w:sz w:val="16"/>
              </w:rPr>
              <w:t xml:space="preserve">Bezeichnung </w:t>
            </w:r>
            <w:r>
              <w:rPr>
                <w:sz w:val="16"/>
              </w:rPr>
              <w:t xml:space="preserve">der </w:t>
            </w:r>
            <w:r w:rsidRPr="00800451">
              <w:rPr>
                <w:sz w:val="16"/>
              </w:rPr>
              <w:t>Bons:</w:t>
            </w:r>
          </w:p>
        </w:tc>
      </w:tr>
      <w:tr w:rsidR="00810936" w:rsidRPr="002507E0" w14:paraId="76557A9C" w14:textId="77777777" w:rsidTr="007800FD">
        <w:tc>
          <w:tcPr>
            <w:tcW w:w="1985" w:type="dxa"/>
            <w:vMerge/>
          </w:tcPr>
          <w:p w14:paraId="6A84E49F" w14:textId="77777777" w:rsidR="00810936" w:rsidRPr="00800451" w:rsidRDefault="00810936" w:rsidP="00800451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ind w:right="247"/>
              <w:rPr>
                <w:sz w:val="16"/>
              </w:rPr>
            </w:pPr>
          </w:p>
        </w:tc>
        <w:tc>
          <w:tcPr>
            <w:tcW w:w="1417" w:type="dxa"/>
            <w:vMerge/>
          </w:tcPr>
          <w:p w14:paraId="0743984F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</w:p>
        </w:tc>
        <w:tc>
          <w:tcPr>
            <w:tcW w:w="92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736BB6E" w14:textId="77777777" w:rsidR="00810936" w:rsidRDefault="00810936" w:rsidP="00DF6CDD">
            <w:pPr>
              <w:tabs>
                <w:tab w:val="left" w:pos="753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72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A7</w:t>
            </w:r>
            <w:r>
              <w:rPr>
                <w:sz w:val="16"/>
                <w:lang w:val="de-DE"/>
              </w:rPr>
              <w:tab/>
            </w:r>
          </w:p>
        </w:tc>
        <w:tc>
          <w:tcPr>
            <w:tcW w:w="922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9C155A9" w14:textId="77777777" w:rsidR="00810936" w:rsidRDefault="00810936" w:rsidP="004D7684">
            <w:pPr>
              <w:tabs>
                <w:tab w:val="left" w:pos="753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72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A8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2900010C" w14:textId="77777777" w:rsidR="00810936" w:rsidRDefault="00810936" w:rsidP="00901740">
            <w:pPr>
              <w:spacing w:before="120" w:after="40"/>
              <w:rPr>
                <w:rFonts w:ascii="Futura Bold" w:hAnsi="Futura Bold"/>
                <w:sz w:val="16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de-DE"/>
              </w:rPr>
              <w:t xml:space="preserve"> Ex.</w:t>
            </w:r>
          </w:p>
        </w:tc>
        <w:tc>
          <w:tcPr>
            <w:tcW w:w="1977" w:type="dxa"/>
            <w:tcBorders>
              <w:top w:val="dotted" w:sz="4" w:space="0" w:color="auto"/>
              <w:bottom w:val="dotted" w:sz="4" w:space="0" w:color="auto"/>
            </w:tcBorders>
          </w:tcPr>
          <w:p w14:paraId="0034FC3C" w14:textId="77777777" w:rsidR="00810936" w:rsidRDefault="00810936" w:rsidP="00901740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65"/>
              <w:rPr>
                <w:rFonts w:ascii="Futura Bold" w:hAnsi="Futura Bold"/>
                <w:sz w:val="16"/>
                <w:lang w:val="de-DE"/>
              </w:rPr>
            </w:pPr>
            <w:r>
              <w:rPr>
                <w:sz w:val="16"/>
                <w:lang w:val="de-DE"/>
              </w:rPr>
              <w:t xml:space="preserve">Farbcode: </w:t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  <w:tc>
          <w:tcPr>
            <w:tcW w:w="2700" w:type="dxa"/>
            <w:gridSpan w:val="2"/>
            <w:vMerge/>
          </w:tcPr>
          <w:p w14:paraId="0BBD393B" w14:textId="77777777" w:rsidR="00810936" w:rsidRDefault="00810936" w:rsidP="000A7518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</w:p>
        </w:tc>
        <w:tc>
          <w:tcPr>
            <w:tcW w:w="93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5493F15" w14:textId="77777777" w:rsidR="00810936" w:rsidRDefault="00810936" w:rsidP="00DF6CDD">
            <w:pPr>
              <w:tabs>
                <w:tab w:val="left" w:pos="611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89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120 g</w:t>
            </w:r>
          </w:p>
        </w:tc>
        <w:tc>
          <w:tcPr>
            <w:tcW w:w="91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6060F1E" w14:textId="77777777" w:rsidR="00810936" w:rsidRDefault="00810936" w:rsidP="004D7684">
            <w:pPr>
              <w:tabs>
                <w:tab w:val="left" w:pos="611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89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160 g</w:t>
            </w:r>
          </w:p>
        </w:tc>
        <w:tc>
          <w:tcPr>
            <w:tcW w:w="2417" w:type="dxa"/>
            <w:tcBorders>
              <w:top w:val="dotted" w:sz="4" w:space="0" w:color="auto"/>
              <w:bottom w:val="dotted" w:sz="4" w:space="0" w:color="auto"/>
            </w:tcBorders>
          </w:tcPr>
          <w:p w14:paraId="017EBE41" w14:textId="77777777" w:rsidR="00810936" w:rsidRPr="002507E0" w:rsidRDefault="00810936" w:rsidP="00901740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fr-CH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</w:tr>
      <w:tr w:rsidR="00810936" w14:paraId="5B936AAE" w14:textId="77777777" w:rsidTr="007800FD">
        <w:tc>
          <w:tcPr>
            <w:tcW w:w="1985" w:type="dxa"/>
            <w:vMerge/>
          </w:tcPr>
          <w:p w14:paraId="484D98F3" w14:textId="77777777" w:rsidR="00810936" w:rsidRPr="002507E0" w:rsidRDefault="00810936" w:rsidP="002507E0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after="40"/>
              <w:ind w:right="284"/>
              <w:rPr>
                <w:sz w:val="16"/>
                <w:lang w:val="fr-CH"/>
              </w:rPr>
            </w:pPr>
          </w:p>
        </w:tc>
        <w:tc>
          <w:tcPr>
            <w:tcW w:w="1417" w:type="dxa"/>
            <w:vMerge/>
          </w:tcPr>
          <w:p w14:paraId="63F18568" w14:textId="77777777" w:rsidR="00810936" w:rsidRPr="002507E0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fr-CH"/>
              </w:rPr>
            </w:pPr>
          </w:p>
        </w:tc>
        <w:tc>
          <w:tcPr>
            <w:tcW w:w="92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397CC89" w14:textId="77777777" w:rsidR="00810936" w:rsidRPr="002507E0" w:rsidRDefault="00810936" w:rsidP="000A7518">
            <w:pPr>
              <w:tabs>
                <w:tab w:val="left" w:pos="753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72"/>
              <w:rPr>
                <w:sz w:val="16"/>
                <w:lang w:val="fr-CH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507E0">
              <w:rPr>
                <w:sz w:val="16"/>
                <w:lang w:val="fr-CH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 w:rsidRPr="002507E0">
              <w:rPr>
                <w:sz w:val="16"/>
                <w:lang w:val="fr-CH"/>
              </w:rPr>
              <w:t xml:space="preserve"> A7</w:t>
            </w:r>
            <w:r w:rsidRPr="002507E0">
              <w:rPr>
                <w:sz w:val="16"/>
                <w:lang w:val="fr-CH"/>
              </w:rPr>
              <w:tab/>
            </w:r>
          </w:p>
        </w:tc>
        <w:tc>
          <w:tcPr>
            <w:tcW w:w="922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18E70DF" w14:textId="77777777" w:rsidR="00810936" w:rsidRDefault="00810936" w:rsidP="004D7684">
            <w:pPr>
              <w:spacing w:before="120" w:after="40"/>
            </w:pPr>
            <w:r w:rsidRPr="00F63E3C"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3E3C"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 w:rsidRPr="00F63E3C">
              <w:rPr>
                <w:sz w:val="16"/>
              </w:rPr>
              <w:fldChar w:fldCharType="end"/>
            </w:r>
            <w:r w:rsidRPr="00F63E3C">
              <w:rPr>
                <w:sz w:val="16"/>
                <w:lang w:val="de-DE"/>
              </w:rPr>
              <w:t xml:space="preserve"> A8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408CF154" w14:textId="77777777" w:rsidR="00810936" w:rsidRPr="002507E0" w:rsidRDefault="00810936" w:rsidP="00901740">
            <w:pPr>
              <w:spacing w:before="120" w:after="40"/>
              <w:rPr>
                <w:rFonts w:ascii="Futura Bold" w:hAnsi="Futura Bold"/>
                <w:sz w:val="16"/>
                <w:lang w:val="fr-CH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 w:rsidRPr="002507E0">
              <w:rPr>
                <w:rFonts w:ascii="Futura Bold" w:hAnsi="Futura Bold"/>
                <w:sz w:val="16"/>
                <w:lang w:val="fr-CH"/>
              </w:rPr>
              <w:t xml:space="preserve"> Ex.</w:t>
            </w:r>
          </w:p>
        </w:tc>
        <w:tc>
          <w:tcPr>
            <w:tcW w:w="1977" w:type="dxa"/>
            <w:tcBorders>
              <w:top w:val="dotted" w:sz="4" w:space="0" w:color="auto"/>
              <w:bottom w:val="dotted" w:sz="4" w:space="0" w:color="auto"/>
            </w:tcBorders>
          </w:tcPr>
          <w:p w14:paraId="7A1306F1" w14:textId="77777777" w:rsidR="00810936" w:rsidRPr="002507E0" w:rsidRDefault="00810936" w:rsidP="000A7518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65"/>
              <w:rPr>
                <w:rFonts w:ascii="Futura Bold" w:hAnsi="Futura Bold"/>
                <w:sz w:val="16"/>
                <w:lang w:val="fr-CH"/>
              </w:rPr>
            </w:pPr>
            <w:proofErr w:type="spellStart"/>
            <w:r w:rsidRPr="002507E0">
              <w:rPr>
                <w:sz w:val="16"/>
                <w:lang w:val="fr-CH"/>
              </w:rPr>
              <w:t>Farbcode</w:t>
            </w:r>
            <w:proofErr w:type="spellEnd"/>
            <w:r w:rsidRPr="002507E0">
              <w:rPr>
                <w:sz w:val="16"/>
                <w:lang w:val="fr-CH"/>
              </w:rPr>
              <w:t xml:space="preserve">: </w:t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  <w:tc>
          <w:tcPr>
            <w:tcW w:w="2700" w:type="dxa"/>
            <w:gridSpan w:val="2"/>
            <w:vMerge/>
          </w:tcPr>
          <w:p w14:paraId="46FE4D2D" w14:textId="77777777" w:rsidR="00810936" w:rsidRPr="002507E0" w:rsidRDefault="00810936" w:rsidP="000A7518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fr-CH"/>
              </w:rPr>
            </w:pPr>
          </w:p>
        </w:tc>
        <w:tc>
          <w:tcPr>
            <w:tcW w:w="93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4E39A7B" w14:textId="77777777" w:rsidR="00810936" w:rsidRDefault="00810936" w:rsidP="000A7518">
            <w:pPr>
              <w:tabs>
                <w:tab w:val="left" w:pos="611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89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7E0">
              <w:rPr>
                <w:sz w:val="16"/>
                <w:lang w:val="fr-CH"/>
              </w:rPr>
              <w:instrText xml:space="preserve"> FOR</w:instrText>
            </w:r>
            <w:r>
              <w:rPr>
                <w:sz w:val="16"/>
                <w:lang w:val="de-DE"/>
              </w:rPr>
              <w:instrText xml:space="preserve">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120 g</w:t>
            </w:r>
          </w:p>
        </w:tc>
        <w:tc>
          <w:tcPr>
            <w:tcW w:w="91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AAA2013" w14:textId="77777777" w:rsidR="00810936" w:rsidRDefault="00810936" w:rsidP="004D7684">
            <w:pPr>
              <w:spacing w:before="120" w:after="40"/>
            </w:pPr>
            <w:r w:rsidRPr="00CF450F"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50F"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 w:rsidRPr="00CF450F">
              <w:rPr>
                <w:sz w:val="16"/>
              </w:rPr>
              <w:fldChar w:fldCharType="end"/>
            </w:r>
            <w:r w:rsidRPr="00CF450F">
              <w:rPr>
                <w:sz w:val="16"/>
                <w:lang w:val="de-DE"/>
              </w:rPr>
              <w:t xml:space="preserve"> 160</w:t>
            </w:r>
            <w:r>
              <w:rPr>
                <w:sz w:val="16"/>
                <w:lang w:val="de-DE"/>
              </w:rPr>
              <w:t xml:space="preserve"> </w:t>
            </w:r>
            <w:r w:rsidRPr="00CF450F">
              <w:rPr>
                <w:sz w:val="16"/>
                <w:lang w:val="de-DE"/>
              </w:rPr>
              <w:t>g</w:t>
            </w:r>
          </w:p>
        </w:tc>
        <w:tc>
          <w:tcPr>
            <w:tcW w:w="2417" w:type="dxa"/>
            <w:tcBorders>
              <w:top w:val="dotted" w:sz="4" w:space="0" w:color="auto"/>
              <w:bottom w:val="dotted" w:sz="4" w:space="0" w:color="auto"/>
            </w:tcBorders>
          </w:tcPr>
          <w:p w14:paraId="7B9D4600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</w:tr>
      <w:tr w:rsidR="00810936" w14:paraId="484D7774" w14:textId="77777777" w:rsidTr="007800FD">
        <w:tc>
          <w:tcPr>
            <w:tcW w:w="1985" w:type="dxa"/>
            <w:vMerge/>
          </w:tcPr>
          <w:p w14:paraId="417078A4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</w:p>
        </w:tc>
        <w:tc>
          <w:tcPr>
            <w:tcW w:w="1417" w:type="dxa"/>
            <w:vMerge/>
          </w:tcPr>
          <w:p w14:paraId="12D106D8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</w:p>
        </w:tc>
        <w:tc>
          <w:tcPr>
            <w:tcW w:w="92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8004915" w14:textId="77777777" w:rsidR="00810936" w:rsidRDefault="00810936" w:rsidP="000A7518">
            <w:pPr>
              <w:tabs>
                <w:tab w:val="left" w:pos="753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72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A7</w:t>
            </w:r>
            <w:r>
              <w:rPr>
                <w:sz w:val="16"/>
                <w:lang w:val="de-DE"/>
              </w:rPr>
              <w:tab/>
            </w:r>
          </w:p>
        </w:tc>
        <w:tc>
          <w:tcPr>
            <w:tcW w:w="922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E00A8CF" w14:textId="77777777" w:rsidR="00810936" w:rsidRDefault="00810936" w:rsidP="004D7684">
            <w:pPr>
              <w:spacing w:before="120" w:after="40"/>
            </w:pPr>
            <w:r w:rsidRPr="00F63E3C"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3E3C"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 w:rsidRPr="00F63E3C">
              <w:rPr>
                <w:sz w:val="16"/>
              </w:rPr>
              <w:fldChar w:fldCharType="end"/>
            </w:r>
            <w:r w:rsidRPr="00F63E3C">
              <w:rPr>
                <w:sz w:val="16"/>
                <w:lang w:val="de-DE"/>
              </w:rPr>
              <w:t xml:space="preserve"> A8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3A58E28B" w14:textId="77777777" w:rsidR="00810936" w:rsidRDefault="00810936" w:rsidP="00234B86">
            <w:pPr>
              <w:spacing w:before="120" w:after="40"/>
              <w:rPr>
                <w:rFonts w:ascii="Futura Bold" w:hAnsi="Futura Bold"/>
                <w:sz w:val="16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de-DE"/>
              </w:rPr>
              <w:t xml:space="preserve"> Ex.</w:t>
            </w:r>
          </w:p>
        </w:tc>
        <w:tc>
          <w:tcPr>
            <w:tcW w:w="1977" w:type="dxa"/>
            <w:tcBorders>
              <w:top w:val="dotted" w:sz="4" w:space="0" w:color="auto"/>
              <w:bottom w:val="dotted" w:sz="4" w:space="0" w:color="auto"/>
            </w:tcBorders>
          </w:tcPr>
          <w:p w14:paraId="7EF7C410" w14:textId="77777777" w:rsidR="00810936" w:rsidRDefault="00810936" w:rsidP="000A7518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65"/>
              <w:rPr>
                <w:rFonts w:ascii="Futura Bold" w:hAnsi="Futura Bold"/>
                <w:sz w:val="16"/>
                <w:lang w:val="de-DE"/>
              </w:rPr>
            </w:pPr>
            <w:r>
              <w:rPr>
                <w:sz w:val="16"/>
                <w:lang w:val="de-DE"/>
              </w:rPr>
              <w:t xml:space="preserve">Farbcode: </w:t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  <w:tc>
          <w:tcPr>
            <w:tcW w:w="2700" w:type="dxa"/>
            <w:gridSpan w:val="2"/>
            <w:vMerge/>
          </w:tcPr>
          <w:p w14:paraId="0229844A" w14:textId="77777777" w:rsidR="00810936" w:rsidRDefault="00810936" w:rsidP="000A7518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</w:p>
        </w:tc>
        <w:tc>
          <w:tcPr>
            <w:tcW w:w="93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DC4C2B5" w14:textId="77777777" w:rsidR="00810936" w:rsidRDefault="00810936" w:rsidP="000A7518">
            <w:pPr>
              <w:tabs>
                <w:tab w:val="left" w:pos="611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89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120 g</w:t>
            </w:r>
          </w:p>
        </w:tc>
        <w:tc>
          <w:tcPr>
            <w:tcW w:w="91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06E5998" w14:textId="77777777" w:rsidR="00810936" w:rsidRDefault="00810936" w:rsidP="004D7684">
            <w:pPr>
              <w:spacing w:before="120" w:after="40"/>
            </w:pPr>
            <w:r w:rsidRPr="00CF450F"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50F"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 w:rsidRPr="00CF450F">
              <w:rPr>
                <w:sz w:val="16"/>
              </w:rPr>
              <w:fldChar w:fldCharType="end"/>
            </w:r>
            <w:r w:rsidRPr="00CF450F">
              <w:rPr>
                <w:sz w:val="16"/>
                <w:lang w:val="de-DE"/>
              </w:rPr>
              <w:t xml:space="preserve"> 160</w:t>
            </w:r>
            <w:r>
              <w:rPr>
                <w:sz w:val="16"/>
                <w:lang w:val="de-DE"/>
              </w:rPr>
              <w:t xml:space="preserve"> </w:t>
            </w:r>
            <w:r w:rsidRPr="00CF450F">
              <w:rPr>
                <w:sz w:val="16"/>
                <w:lang w:val="de-DE"/>
              </w:rPr>
              <w:t>g</w:t>
            </w:r>
          </w:p>
        </w:tc>
        <w:tc>
          <w:tcPr>
            <w:tcW w:w="2417" w:type="dxa"/>
            <w:tcBorders>
              <w:top w:val="dotted" w:sz="4" w:space="0" w:color="auto"/>
              <w:bottom w:val="dotted" w:sz="4" w:space="0" w:color="auto"/>
            </w:tcBorders>
          </w:tcPr>
          <w:p w14:paraId="347003C5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</w:tr>
      <w:tr w:rsidR="00810936" w14:paraId="337E1AE6" w14:textId="77777777" w:rsidTr="007800FD">
        <w:tc>
          <w:tcPr>
            <w:tcW w:w="1985" w:type="dxa"/>
            <w:vMerge/>
          </w:tcPr>
          <w:p w14:paraId="5EEC83A4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</w:p>
        </w:tc>
        <w:tc>
          <w:tcPr>
            <w:tcW w:w="1417" w:type="dxa"/>
            <w:vMerge/>
          </w:tcPr>
          <w:p w14:paraId="32831700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</w:p>
        </w:tc>
        <w:tc>
          <w:tcPr>
            <w:tcW w:w="92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A162E78" w14:textId="77777777" w:rsidR="00810936" w:rsidRDefault="00810936" w:rsidP="000A7518">
            <w:pPr>
              <w:tabs>
                <w:tab w:val="left" w:pos="753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72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A7</w:t>
            </w:r>
            <w:r>
              <w:rPr>
                <w:sz w:val="16"/>
                <w:lang w:val="de-DE"/>
              </w:rPr>
              <w:tab/>
            </w:r>
          </w:p>
        </w:tc>
        <w:tc>
          <w:tcPr>
            <w:tcW w:w="922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00198C4" w14:textId="77777777" w:rsidR="00810936" w:rsidRPr="00F63E3C" w:rsidRDefault="00810936" w:rsidP="004D7684">
            <w:pPr>
              <w:spacing w:before="120" w:after="40"/>
              <w:rPr>
                <w:sz w:val="16"/>
              </w:rPr>
            </w:pPr>
            <w:r w:rsidRPr="00F63E3C"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3E3C"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 w:rsidRPr="00F63E3C">
              <w:rPr>
                <w:sz w:val="16"/>
              </w:rPr>
              <w:fldChar w:fldCharType="end"/>
            </w:r>
            <w:r w:rsidRPr="00F63E3C">
              <w:rPr>
                <w:sz w:val="16"/>
                <w:lang w:val="de-DE"/>
              </w:rPr>
              <w:t xml:space="preserve"> A8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084E9BFB" w14:textId="77777777" w:rsidR="00810936" w:rsidRDefault="00810936" w:rsidP="004D7684">
            <w:pPr>
              <w:spacing w:before="120" w:after="40"/>
              <w:rPr>
                <w:rFonts w:ascii="Futura Bold" w:hAnsi="Futura Bold"/>
                <w:sz w:val="16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de-DE"/>
              </w:rPr>
              <w:t xml:space="preserve"> Ex.</w:t>
            </w:r>
          </w:p>
        </w:tc>
        <w:tc>
          <w:tcPr>
            <w:tcW w:w="1977" w:type="dxa"/>
            <w:tcBorders>
              <w:top w:val="dotted" w:sz="4" w:space="0" w:color="auto"/>
              <w:bottom w:val="dotted" w:sz="4" w:space="0" w:color="auto"/>
            </w:tcBorders>
          </w:tcPr>
          <w:p w14:paraId="4AC29A90" w14:textId="77777777" w:rsidR="00810936" w:rsidRDefault="00810936" w:rsidP="000A7518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65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 xml:space="preserve">Farbcode: </w:t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  <w:tc>
          <w:tcPr>
            <w:tcW w:w="2700" w:type="dxa"/>
            <w:gridSpan w:val="2"/>
            <w:vMerge/>
          </w:tcPr>
          <w:p w14:paraId="26B070DD" w14:textId="77777777" w:rsidR="00810936" w:rsidRDefault="00810936" w:rsidP="000A7518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</w:p>
        </w:tc>
        <w:tc>
          <w:tcPr>
            <w:tcW w:w="93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9E68D00" w14:textId="77777777" w:rsidR="00810936" w:rsidRDefault="00810936" w:rsidP="000A7518">
            <w:pPr>
              <w:tabs>
                <w:tab w:val="left" w:pos="611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89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120 g</w:t>
            </w:r>
          </w:p>
        </w:tc>
        <w:tc>
          <w:tcPr>
            <w:tcW w:w="91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CBC141C" w14:textId="77777777" w:rsidR="00810936" w:rsidRPr="00CF450F" w:rsidRDefault="00810936" w:rsidP="004D7684">
            <w:pPr>
              <w:spacing w:before="120" w:after="40"/>
              <w:rPr>
                <w:sz w:val="16"/>
              </w:rPr>
            </w:pPr>
            <w:r w:rsidRPr="00CF450F"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50F"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 w:rsidRPr="00CF450F">
              <w:rPr>
                <w:sz w:val="16"/>
              </w:rPr>
              <w:fldChar w:fldCharType="end"/>
            </w:r>
            <w:r w:rsidRPr="00CF450F">
              <w:rPr>
                <w:sz w:val="16"/>
                <w:lang w:val="de-DE"/>
              </w:rPr>
              <w:t xml:space="preserve"> 160</w:t>
            </w:r>
            <w:r>
              <w:rPr>
                <w:sz w:val="16"/>
                <w:lang w:val="de-DE"/>
              </w:rPr>
              <w:t xml:space="preserve"> </w:t>
            </w:r>
            <w:r w:rsidRPr="00CF450F">
              <w:rPr>
                <w:sz w:val="16"/>
                <w:lang w:val="de-DE"/>
              </w:rPr>
              <w:t>g</w:t>
            </w:r>
          </w:p>
        </w:tc>
        <w:tc>
          <w:tcPr>
            <w:tcW w:w="2417" w:type="dxa"/>
            <w:tcBorders>
              <w:top w:val="dotted" w:sz="4" w:space="0" w:color="auto"/>
              <w:bottom w:val="dotted" w:sz="4" w:space="0" w:color="auto"/>
            </w:tcBorders>
          </w:tcPr>
          <w:p w14:paraId="565C7194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</w:tr>
      <w:tr w:rsidR="00810936" w14:paraId="0A37D338" w14:textId="77777777" w:rsidTr="007800FD">
        <w:tc>
          <w:tcPr>
            <w:tcW w:w="1985" w:type="dxa"/>
            <w:vMerge/>
          </w:tcPr>
          <w:p w14:paraId="07DAC51F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</w:p>
        </w:tc>
        <w:tc>
          <w:tcPr>
            <w:tcW w:w="1417" w:type="dxa"/>
            <w:vMerge/>
          </w:tcPr>
          <w:p w14:paraId="6EC8E863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</w:p>
        </w:tc>
        <w:tc>
          <w:tcPr>
            <w:tcW w:w="92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C880BA9" w14:textId="77777777" w:rsidR="00810936" w:rsidRDefault="00810936" w:rsidP="000A7518">
            <w:pPr>
              <w:tabs>
                <w:tab w:val="left" w:pos="753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72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A7</w:t>
            </w:r>
            <w:r>
              <w:rPr>
                <w:sz w:val="16"/>
                <w:lang w:val="de-DE"/>
              </w:rPr>
              <w:tab/>
            </w:r>
          </w:p>
        </w:tc>
        <w:tc>
          <w:tcPr>
            <w:tcW w:w="922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A34293C" w14:textId="77777777" w:rsidR="00810936" w:rsidRPr="00F63E3C" w:rsidRDefault="00810936" w:rsidP="004D7684">
            <w:pPr>
              <w:spacing w:before="120" w:after="40"/>
              <w:rPr>
                <w:sz w:val="16"/>
              </w:rPr>
            </w:pPr>
            <w:r w:rsidRPr="00F63E3C"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3E3C"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 w:rsidRPr="00F63E3C">
              <w:rPr>
                <w:sz w:val="16"/>
              </w:rPr>
              <w:fldChar w:fldCharType="end"/>
            </w:r>
            <w:r w:rsidRPr="00F63E3C">
              <w:rPr>
                <w:sz w:val="16"/>
                <w:lang w:val="de-DE"/>
              </w:rPr>
              <w:t xml:space="preserve"> A8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3E1ED0A4" w14:textId="77777777" w:rsidR="00810936" w:rsidRDefault="00810936" w:rsidP="004D7684">
            <w:pPr>
              <w:spacing w:before="120" w:after="40"/>
              <w:rPr>
                <w:rFonts w:ascii="Futura Bold" w:hAnsi="Futura Bold"/>
                <w:sz w:val="16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de-DE"/>
              </w:rPr>
              <w:t xml:space="preserve"> Ex.</w:t>
            </w:r>
          </w:p>
        </w:tc>
        <w:tc>
          <w:tcPr>
            <w:tcW w:w="1977" w:type="dxa"/>
            <w:tcBorders>
              <w:top w:val="dotted" w:sz="4" w:space="0" w:color="auto"/>
              <w:bottom w:val="dotted" w:sz="4" w:space="0" w:color="auto"/>
            </w:tcBorders>
          </w:tcPr>
          <w:p w14:paraId="3F370882" w14:textId="77777777" w:rsidR="00810936" w:rsidRDefault="00810936" w:rsidP="000A7518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65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 xml:space="preserve">Farbcode: </w:t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  <w:tc>
          <w:tcPr>
            <w:tcW w:w="2700" w:type="dxa"/>
            <w:gridSpan w:val="2"/>
            <w:vMerge/>
          </w:tcPr>
          <w:p w14:paraId="3D4E3067" w14:textId="77777777" w:rsidR="00810936" w:rsidRDefault="00810936" w:rsidP="000A7518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</w:p>
        </w:tc>
        <w:tc>
          <w:tcPr>
            <w:tcW w:w="93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BA3BCB3" w14:textId="77777777" w:rsidR="00810936" w:rsidRDefault="00810936" w:rsidP="000A7518">
            <w:pPr>
              <w:tabs>
                <w:tab w:val="left" w:pos="611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89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120 g</w:t>
            </w:r>
          </w:p>
        </w:tc>
        <w:tc>
          <w:tcPr>
            <w:tcW w:w="91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38B24B3" w14:textId="77777777" w:rsidR="00810936" w:rsidRPr="00CF450F" w:rsidRDefault="00810936" w:rsidP="004D7684">
            <w:pPr>
              <w:spacing w:before="120" w:after="40"/>
              <w:rPr>
                <w:sz w:val="16"/>
              </w:rPr>
            </w:pPr>
            <w:r w:rsidRPr="00CF450F"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50F"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 w:rsidRPr="00CF450F">
              <w:rPr>
                <w:sz w:val="16"/>
              </w:rPr>
              <w:fldChar w:fldCharType="end"/>
            </w:r>
            <w:r w:rsidRPr="00CF450F">
              <w:rPr>
                <w:sz w:val="16"/>
                <w:lang w:val="de-DE"/>
              </w:rPr>
              <w:t xml:space="preserve"> 160</w:t>
            </w:r>
            <w:r>
              <w:rPr>
                <w:sz w:val="16"/>
                <w:lang w:val="de-DE"/>
              </w:rPr>
              <w:t xml:space="preserve"> </w:t>
            </w:r>
            <w:r w:rsidRPr="00CF450F">
              <w:rPr>
                <w:sz w:val="16"/>
                <w:lang w:val="de-DE"/>
              </w:rPr>
              <w:t>g</w:t>
            </w:r>
          </w:p>
        </w:tc>
        <w:tc>
          <w:tcPr>
            <w:tcW w:w="2417" w:type="dxa"/>
            <w:tcBorders>
              <w:top w:val="dotted" w:sz="4" w:space="0" w:color="auto"/>
              <w:bottom w:val="dotted" w:sz="4" w:space="0" w:color="auto"/>
            </w:tcBorders>
          </w:tcPr>
          <w:p w14:paraId="1C0BC2AB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</w:tr>
      <w:tr w:rsidR="00810936" w14:paraId="403FE842" w14:textId="77777777" w:rsidTr="007800FD">
        <w:tc>
          <w:tcPr>
            <w:tcW w:w="1985" w:type="dxa"/>
            <w:vMerge/>
          </w:tcPr>
          <w:p w14:paraId="1AAECE8F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</w:p>
        </w:tc>
        <w:tc>
          <w:tcPr>
            <w:tcW w:w="1417" w:type="dxa"/>
            <w:vMerge/>
          </w:tcPr>
          <w:p w14:paraId="3F36F4CE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</w:p>
        </w:tc>
        <w:tc>
          <w:tcPr>
            <w:tcW w:w="92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A5A46CC" w14:textId="77777777" w:rsidR="00810936" w:rsidRDefault="00810936" w:rsidP="000A7518">
            <w:pPr>
              <w:tabs>
                <w:tab w:val="left" w:pos="753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72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A7</w:t>
            </w:r>
            <w:r>
              <w:rPr>
                <w:sz w:val="16"/>
                <w:lang w:val="de-DE"/>
              </w:rPr>
              <w:tab/>
            </w:r>
          </w:p>
        </w:tc>
        <w:tc>
          <w:tcPr>
            <w:tcW w:w="922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45AD049" w14:textId="77777777" w:rsidR="00810936" w:rsidRPr="00F63E3C" w:rsidRDefault="00810936" w:rsidP="004D7684">
            <w:pPr>
              <w:spacing w:before="120" w:after="40"/>
              <w:rPr>
                <w:sz w:val="16"/>
              </w:rPr>
            </w:pPr>
            <w:r w:rsidRPr="00F63E3C"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3E3C"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 w:rsidRPr="00F63E3C">
              <w:rPr>
                <w:sz w:val="16"/>
              </w:rPr>
              <w:fldChar w:fldCharType="end"/>
            </w:r>
            <w:r w:rsidRPr="00F63E3C">
              <w:rPr>
                <w:sz w:val="16"/>
                <w:lang w:val="de-DE"/>
              </w:rPr>
              <w:t xml:space="preserve"> A8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1AF541A3" w14:textId="77777777" w:rsidR="00810936" w:rsidRDefault="00810936" w:rsidP="004D7684">
            <w:pPr>
              <w:spacing w:before="120" w:after="40"/>
              <w:rPr>
                <w:rFonts w:ascii="Futura Bold" w:hAnsi="Futura Bold"/>
                <w:sz w:val="16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de-DE"/>
              </w:rPr>
              <w:t xml:space="preserve"> Ex.</w:t>
            </w:r>
          </w:p>
        </w:tc>
        <w:tc>
          <w:tcPr>
            <w:tcW w:w="1977" w:type="dxa"/>
            <w:tcBorders>
              <w:top w:val="dotted" w:sz="4" w:space="0" w:color="auto"/>
              <w:bottom w:val="dotted" w:sz="4" w:space="0" w:color="auto"/>
            </w:tcBorders>
          </w:tcPr>
          <w:p w14:paraId="4DE3B7C5" w14:textId="77777777" w:rsidR="00810936" w:rsidRDefault="00810936" w:rsidP="000A7518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65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 xml:space="preserve">Farbcode: </w:t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  <w:tc>
          <w:tcPr>
            <w:tcW w:w="2700" w:type="dxa"/>
            <w:gridSpan w:val="2"/>
            <w:vMerge/>
          </w:tcPr>
          <w:p w14:paraId="340DEB31" w14:textId="77777777" w:rsidR="00810936" w:rsidRDefault="00810936" w:rsidP="000A7518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</w:p>
        </w:tc>
        <w:tc>
          <w:tcPr>
            <w:tcW w:w="93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5047C7D" w14:textId="77777777" w:rsidR="00810936" w:rsidRDefault="00810936" w:rsidP="000A7518">
            <w:pPr>
              <w:tabs>
                <w:tab w:val="left" w:pos="611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89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120 g</w:t>
            </w:r>
          </w:p>
        </w:tc>
        <w:tc>
          <w:tcPr>
            <w:tcW w:w="91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8287809" w14:textId="77777777" w:rsidR="00810936" w:rsidRPr="00CF450F" w:rsidRDefault="00810936" w:rsidP="004D7684">
            <w:pPr>
              <w:spacing w:before="120" w:after="40"/>
              <w:rPr>
                <w:sz w:val="16"/>
              </w:rPr>
            </w:pPr>
            <w:r w:rsidRPr="00CF450F"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50F"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 w:rsidRPr="00CF450F">
              <w:rPr>
                <w:sz w:val="16"/>
              </w:rPr>
              <w:fldChar w:fldCharType="end"/>
            </w:r>
            <w:r w:rsidRPr="00CF450F">
              <w:rPr>
                <w:sz w:val="16"/>
                <w:lang w:val="de-DE"/>
              </w:rPr>
              <w:t xml:space="preserve"> 160</w:t>
            </w:r>
            <w:r>
              <w:rPr>
                <w:sz w:val="16"/>
                <w:lang w:val="de-DE"/>
              </w:rPr>
              <w:t xml:space="preserve"> </w:t>
            </w:r>
            <w:r w:rsidRPr="00CF450F">
              <w:rPr>
                <w:sz w:val="16"/>
                <w:lang w:val="de-DE"/>
              </w:rPr>
              <w:t>g</w:t>
            </w:r>
          </w:p>
        </w:tc>
        <w:tc>
          <w:tcPr>
            <w:tcW w:w="2417" w:type="dxa"/>
            <w:tcBorders>
              <w:top w:val="dotted" w:sz="4" w:space="0" w:color="auto"/>
              <w:bottom w:val="dotted" w:sz="4" w:space="0" w:color="auto"/>
            </w:tcBorders>
          </w:tcPr>
          <w:p w14:paraId="7391ED0C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</w:tr>
      <w:tr w:rsidR="00810936" w14:paraId="70E99563" w14:textId="77777777" w:rsidTr="007800FD">
        <w:tc>
          <w:tcPr>
            <w:tcW w:w="1985" w:type="dxa"/>
            <w:vMerge/>
          </w:tcPr>
          <w:p w14:paraId="6EBE1267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</w:p>
        </w:tc>
        <w:tc>
          <w:tcPr>
            <w:tcW w:w="1417" w:type="dxa"/>
            <w:vMerge/>
          </w:tcPr>
          <w:p w14:paraId="0CD4DEE0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</w:p>
        </w:tc>
        <w:tc>
          <w:tcPr>
            <w:tcW w:w="92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D76E8C0" w14:textId="77777777" w:rsidR="00810936" w:rsidRDefault="00810936" w:rsidP="000A7518">
            <w:pPr>
              <w:tabs>
                <w:tab w:val="left" w:pos="753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72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A7</w:t>
            </w:r>
            <w:r>
              <w:rPr>
                <w:sz w:val="16"/>
                <w:lang w:val="de-DE"/>
              </w:rPr>
              <w:tab/>
            </w:r>
          </w:p>
        </w:tc>
        <w:tc>
          <w:tcPr>
            <w:tcW w:w="922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5CC027D" w14:textId="77777777" w:rsidR="00810936" w:rsidRPr="00F63E3C" w:rsidRDefault="00810936" w:rsidP="004D7684">
            <w:pPr>
              <w:spacing w:before="120" w:after="40"/>
              <w:rPr>
                <w:sz w:val="16"/>
              </w:rPr>
            </w:pPr>
            <w:r w:rsidRPr="00F63E3C"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3E3C"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 w:rsidRPr="00F63E3C">
              <w:rPr>
                <w:sz w:val="16"/>
              </w:rPr>
              <w:fldChar w:fldCharType="end"/>
            </w:r>
            <w:r w:rsidRPr="00F63E3C">
              <w:rPr>
                <w:sz w:val="16"/>
                <w:lang w:val="de-DE"/>
              </w:rPr>
              <w:t xml:space="preserve"> A8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6E884F19" w14:textId="77777777" w:rsidR="00810936" w:rsidRDefault="00810936" w:rsidP="004D7684">
            <w:pPr>
              <w:spacing w:before="120" w:after="40"/>
              <w:rPr>
                <w:rFonts w:ascii="Futura Bold" w:hAnsi="Futura Bold"/>
                <w:sz w:val="16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de-DE"/>
              </w:rPr>
              <w:t xml:space="preserve"> Ex.</w:t>
            </w:r>
          </w:p>
        </w:tc>
        <w:tc>
          <w:tcPr>
            <w:tcW w:w="1977" w:type="dxa"/>
            <w:tcBorders>
              <w:top w:val="dotted" w:sz="4" w:space="0" w:color="auto"/>
              <w:bottom w:val="dotted" w:sz="4" w:space="0" w:color="auto"/>
            </w:tcBorders>
          </w:tcPr>
          <w:p w14:paraId="7E4F5C2D" w14:textId="77777777" w:rsidR="00810936" w:rsidRDefault="00810936" w:rsidP="000A7518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65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 xml:space="preserve">Farbcode: </w:t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  <w:tc>
          <w:tcPr>
            <w:tcW w:w="2700" w:type="dxa"/>
            <w:gridSpan w:val="2"/>
            <w:vMerge/>
          </w:tcPr>
          <w:p w14:paraId="45903258" w14:textId="77777777" w:rsidR="00810936" w:rsidRDefault="00810936" w:rsidP="000A7518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</w:p>
        </w:tc>
        <w:tc>
          <w:tcPr>
            <w:tcW w:w="93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7E82785" w14:textId="77777777" w:rsidR="00810936" w:rsidRDefault="00810936" w:rsidP="000A7518">
            <w:pPr>
              <w:tabs>
                <w:tab w:val="left" w:pos="611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89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120 g</w:t>
            </w:r>
          </w:p>
        </w:tc>
        <w:tc>
          <w:tcPr>
            <w:tcW w:w="91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040F315" w14:textId="77777777" w:rsidR="00810936" w:rsidRPr="00CF450F" w:rsidRDefault="00810936" w:rsidP="004D7684">
            <w:pPr>
              <w:spacing w:before="120" w:after="40"/>
              <w:rPr>
                <w:sz w:val="16"/>
              </w:rPr>
            </w:pPr>
            <w:r w:rsidRPr="00CF450F"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50F"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 w:rsidRPr="00CF450F">
              <w:rPr>
                <w:sz w:val="16"/>
              </w:rPr>
              <w:fldChar w:fldCharType="end"/>
            </w:r>
            <w:r w:rsidRPr="00CF450F">
              <w:rPr>
                <w:sz w:val="16"/>
                <w:lang w:val="de-DE"/>
              </w:rPr>
              <w:t xml:space="preserve"> 160</w:t>
            </w:r>
            <w:r>
              <w:rPr>
                <w:sz w:val="16"/>
                <w:lang w:val="de-DE"/>
              </w:rPr>
              <w:t xml:space="preserve"> </w:t>
            </w:r>
            <w:r w:rsidRPr="00CF450F">
              <w:rPr>
                <w:sz w:val="16"/>
                <w:lang w:val="de-DE"/>
              </w:rPr>
              <w:t>g</w:t>
            </w:r>
          </w:p>
        </w:tc>
        <w:tc>
          <w:tcPr>
            <w:tcW w:w="2417" w:type="dxa"/>
            <w:tcBorders>
              <w:top w:val="dotted" w:sz="4" w:space="0" w:color="auto"/>
              <w:bottom w:val="dotted" w:sz="4" w:space="0" w:color="auto"/>
            </w:tcBorders>
          </w:tcPr>
          <w:p w14:paraId="46BA3755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</w:tr>
      <w:tr w:rsidR="00810936" w14:paraId="1A26A7F8" w14:textId="77777777" w:rsidTr="007800FD">
        <w:tc>
          <w:tcPr>
            <w:tcW w:w="1985" w:type="dxa"/>
            <w:vMerge/>
          </w:tcPr>
          <w:p w14:paraId="4C14EB2E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</w:p>
        </w:tc>
        <w:tc>
          <w:tcPr>
            <w:tcW w:w="1417" w:type="dxa"/>
            <w:vMerge/>
          </w:tcPr>
          <w:p w14:paraId="598F130F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</w:p>
        </w:tc>
        <w:tc>
          <w:tcPr>
            <w:tcW w:w="92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0DB0E00" w14:textId="77777777" w:rsidR="00810936" w:rsidRDefault="00810936" w:rsidP="000A7518">
            <w:pPr>
              <w:tabs>
                <w:tab w:val="left" w:pos="753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72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A7</w:t>
            </w:r>
            <w:r>
              <w:rPr>
                <w:sz w:val="16"/>
                <w:lang w:val="de-DE"/>
              </w:rPr>
              <w:tab/>
            </w:r>
          </w:p>
        </w:tc>
        <w:tc>
          <w:tcPr>
            <w:tcW w:w="922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EB4F0E3" w14:textId="77777777" w:rsidR="00810936" w:rsidRDefault="00810936" w:rsidP="004D7684">
            <w:pPr>
              <w:spacing w:before="120" w:after="40"/>
            </w:pPr>
            <w:r w:rsidRPr="00F63E3C"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3E3C"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 w:rsidRPr="00F63E3C">
              <w:rPr>
                <w:sz w:val="16"/>
              </w:rPr>
              <w:fldChar w:fldCharType="end"/>
            </w:r>
            <w:r w:rsidRPr="00F63E3C">
              <w:rPr>
                <w:sz w:val="16"/>
                <w:lang w:val="de-DE"/>
              </w:rPr>
              <w:t xml:space="preserve"> A8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0E8A1AF8" w14:textId="77777777" w:rsidR="00810936" w:rsidRDefault="00810936" w:rsidP="004D7684">
            <w:pPr>
              <w:spacing w:before="120" w:after="40"/>
              <w:rPr>
                <w:rFonts w:ascii="Futura Bold" w:hAnsi="Futura Bold"/>
                <w:sz w:val="16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de-DE"/>
              </w:rPr>
              <w:t xml:space="preserve"> Ex.</w:t>
            </w:r>
          </w:p>
        </w:tc>
        <w:tc>
          <w:tcPr>
            <w:tcW w:w="1977" w:type="dxa"/>
            <w:tcBorders>
              <w:top w:val="dotted" w:sz="4" w:space="0" w:color="auto"/>
              <w:bottom w:val="dotted" w:sz="4" w:space="0" w:color="auto"/>
            </w:tcBorders>
          </w:tcPr>
          <w:p w14:paraId="63396226" w14:textId="77777777" w:rsidR="00810936" w:rsidRDefault="00810936" w:rsidP="000A7518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65"/>
              <w:rPr>
                <w:rFonts w:ascii="Futura Bold" w:hAnsi="Futura Bold"/>
                <w:sz w:val="16"/>
                <w:lang w:val="de-DE"/>
              </w:rPr>
            </w:pPr>
            <w:r>
              <w:rPr>
                <w:sz w:val="16"/>
                <w:lang w:val="de-DE"/>
              </w:rPr>
              <w:t xml:space="preserve">Farbcode: </w:t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  <w:tc>
          <w:tcPr>
            <w:tcW w:w="2700" w:type="dxa"/>
            <w:gridSpan w:val="2"/>
            <w:vMerge/>
          </w:tcPr>
          <w:p w14:paraId="2B7745A4" w14:textId="77777777" w:rsidR="00810936" w:rsidRDefault="00810936" w:rsidP="000A7518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</w:p>
        </w:tc>
        <w:tc>
          <w:tcPr>
            <w:tcW w:w="93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9B76565" w14:textId="77777777" w:rsidR="00810936" w:rsidRDefault="00810936" w:rsidP="000A7518">
            <w:pPr>
              <w:tabs>
                <w:tab w:val="left" w:pos="611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89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120 g</w:t>
            </w:r>
          </w:p>
        </w:tc>
        <w:tc>
          <w:tcPr>
            <w:tcW w:w="91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BB98BBD" w14:textId="77777777" w:rsidR="00810936" w:rsidRDefault="00810936" w:rsidP="004D7684">
            <w:pPr>
              <w:spacing w:before="120" w:after="40"/>
            </w:pPr>
            <w:r w:rsidRPr="00357E88"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E88"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 w:rsidRPr="00357E88">
              <w:rPr>
                <w:sz w:val="16"/>
              </w:rPr>
              <w:fldChar w:fldCharType="end"/>
            </w:r>
            <w:r w:rsidRPr="00357E88">
              <w:rPr>
                <w:sz w:val="16"/>
                <w:lang w:val="de-DE"/>
              </w:rPr>
              <w:t xml:space="preserve"> 160</w:t>
            </w:r>
            <w:r>
              <w:rPr>
                <w:sz w:val="16"/>
                <w:lang w:val="de-DE"/>
              </w:rPr>
              <w:t xml:space="preserve"> </w:t>
            </w:r>
            <w:r w:rsidRPr="00357E88">
              <w:rPr>
                <w:sz w:val="16"/>
                <w:lang w:val="de-DE"/>
              </w:rPr>
              <w:t>g</w:t>
            </w:r>
          </w:p>
        </w:tc>
        <w:tc>
          <w:tcPr>
            <w:tcW w:w="2417" w:type="dxa"/>
            <w:tcBorders>
              <w:top w:val="dotted" w:sz="4" w:space="0" w:color="auto"/>
              <w:bottom w:val="dotted" w:sz="4" w:space="0" w:color="auto"/>
            </w:tcBorders>
          </w:tcPr>
          <w:p w14:paraId="0832A668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</w:tr>
      <w:tr w:rsidR="00810936" w14:paraId="63C754E2" w14:textId="77777777" w:rsidTr="007800FD">
        <w:tc>
          <w:tcPr>
            <w:tcW w:w="1985" w:type="dxa"/>
            <w:vMerge/>
          </w:tcPr>
          <w:p w14:paraId="580693CF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</w:p>
        </w:tc>
        <w:tc>
          <w:tcPr>
            <w:tcW w:w="1417" w:type="dxa"/>
            <w:vMerge/>
          </w:tcPr>
          <w:p w14:paraId="0F614751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</w:p>
        </w:tc>
        <w:tc>
          <w:tcPr>
            <w:tcW w:w="92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1F99D1C" w14:textId="77777777" w:rsidR="00810936" w:rsidRDefault="00810936" w:rsidP="000A7518">
            <w:pPr>
              <w:tabs>
                <w:tab w:val="left" w:pos="753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72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A7</w:t>
            </w:r>
            <w:r>
              <w:rPr>
                <w:sz w:val="16"/>
                <w:lang w:val="de-DE"/>
              </w:rPr>
              <w:tab/>
            </w:r>
          </w:p>
        </w:tc>
        <w:tc>
          <w:tcPr>
            <w:tcW w:w="922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00CF4DF" w14:textId="77777777" w:rsidR="00810936" w:rsidRDefault="00810936" w:rsidP="004D7684">
            <w:pPr>
              <w:spacing w:before="120" w:after="40"/>
            </w:pPr>
            <w:r w:rsidRPr="00F63E3C"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3E3C"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 w:rsidRPr="00F63E3C">
              <w:rPr>
                <w:sz w:val="16"/>
              </w:rPr>
              <w:fldChar w:fldCharType="end"/>
            </w:r>
            <w:r w:rsidRPr="00F63E3C">
              <w:rPr>
                <w:sz w:val="16"/>
                <w:lang w:val="de-DE"/>
              </w:rPr>
              <w:t xml:space="preserve"> A8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0C1ABD3F" w14:textId="77777777" w:rsidR="00810936" w:rsidRDefault="00810936" w:rsidP="004D7684">
            <w:pPr>
              <w:spacing w:before="120" w:after="40"/>
              <w:rPr>
                <w:rFonts w:ascii="Futura Bold" w:hAnsi="Futura Bold"/>
                <w:sz w:val="16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de-DE"/>
              </w:rPr>
              <w:t xml:space="preserve"> Ex.</w:t>
            </w:r>
          </w:p>
        </w:tc>
        <w:tc>
          <w:tcPr>
            <w:tcW w:w="1977" w:type="dxa"/>
            <w:tcBorders>
              <w:top w:val="dotted" w:sz="4" w:space="0" w:color="auto"/>
              <w:bottom w:val="dotted" w:sz="4" w:space="0" w:color="auto"/>
            </w:tcBorders>
          </w:tcPr>
          <w:p w14:paraId="78DAD022" w14:textId="77777777" w:rsidR="00810936" w:rsidRDefault="00810936" w:rsidP="000A7518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65"/>
              <w:rPr>
                <w:rFonts w:ascii="Futura Bold" w:hAnsi="Futura Bold"/>
                <w:sz w:val="16"/>
                <w:lang w:val="de-DE"/>
              </w:rPr>
            </w:pPr>
            <w:r>
              <w:rPr>
                <w:sz w:val="16"/>
                <w:lang w:val="de-DE"/>
              </w:rPr>
              <w:t xml:space="preserve">Farbcode: </w:t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  <w:tc>
          <w:tcPr>
            <w:tcW w:w="2700" w:type="dxa"/>
            <w:gridSpan w:val="2"/>
            <w:vMerge/>
          </w:tcPr>
          <w:p w14:paraId="7D6FA353" w14:textId="77777777" w:rsidR="00810936" w:rsidRDefault="00810936" w:rsidP="000A7518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</w:p>
        </w:tc>
        <w:tc>
          <w:tcPr>
            <w:tcW w:w="93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ED9A269" w14:textId="77777777" w:rsidR="00810936" w:rsidRDefault="00810936" w:rsidP="000A7518">
            <w:pPr>
              <w:tabs>
                <w:tab w:val="left" w:pos="611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89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120 g</w:t>
            </w:r>
          </w:p>
        </w:tc>
        <w:tc>
          <w:tcPr>
            <w:tcW w:w="91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E386857" w14:textId="77777777" w:rsidR="00810936" w:rsidRDefault="00810936" w:rsidP="004D7684">
            <w:pPr>
              <w:spacing w:before="120" w:after="40"/>
            </w:pPr>
            <w:r w:rsidRPr="00357E88"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E88"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 w:rsidRPr="00357E88">
              <w:rPr>
                <w:sz w:val="16"/>
              </w:rPr>
              <w:fldChar w:fldCharType="end"/>
            </w:r>
            <w:r w:rsidRPr="00357E88">
              <w:rPr>
                <w:sz w:val="16"/>
                <w:lang w:val="de-DE"/>
              </w:rPr>
              <w:t xml:space="preserve"> 160</w:t>
            </w:r>
            <w:r>
              <w:rPr>
                <w:sz w:val="16"/>
                <w:lang w:val="de-DE"/>
              </w:rPr>
              <w:t xml:space="preserve"> </w:t>
            </w:r>
            <w:r w:rsidRPr="00357E88">
              <w:rPr>
                <w:sz w:val="16"/>
                <w:lang w:val="de-DE"/>
              </w:rPr>
              <w:t>g</w:t>
            </w:r>
          </w:p>
        </w:tc>
        <w:tc>
          <w:tcPr>
            <w:tcW w:w="2417" w:type="dxa"/>
            <w:tcBorders>
              <w:top w:val="dotted" w:sz="4" w:space="0" w:color="auto"/>
              <w:bottom w:val="dotted" w:sz="4" w:space="0" w:color="auto"/>
            </w:tcBorders>
          </w:tcPr>
          <w:p w14:paraId="1507B56A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</w:tr>
      <w:tr w:rsidR="00810936" w14:paraId="17F4AAE4" w14:textId="77777777" w:rsidTr="007800FD">
        <w:tc>
          <w:tcPr>
            <w:tcW w:w="1985" w:type="dxa"/>
            <w:vMerge/>
          </w:tcPr>
          <w:p w14:paraId="711056D6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</w:p>
        </w:tc>
        <w:tc>
          <w:tcPr>
            <w:tcW w:w="1417" w:type="dxa"/>
            <w:vMerge/>
          </w:tcPr>
          <w:p w14:paraId="1AE04FCC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</w:p>
        </w:tc>
        <w:tc>
          <w:tcPr>
            <w:tcW w:w="92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A6208EC" w14:textId="77777777" w:rsidR="00810936" w:rsidRDefault="00810936" w:rsidP="000A7518">
            <w:pPr>
              <w:tabs>
                <w:tab w:val="left" w:pos="753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72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A7</w:t>
            </w:r>
            <w:r>
              <w:rPr>
                <w:sz w:val="16"/>
                <w:lang w:val="de-DE"/>
              </w:rPr>
              <w:tab/>
            </w:r>
          </w:p>
        </w:tc>
        <w:tc>
          <w:tcPr>
            <w:tcW w:w="922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DFD07F9" w14:textId="77777777" w:rsidR="00810936" w:rsidRDefault="00810936" w:rsidP="004D7684">
            <w:pPr>
              <w:spacing w:before="120" w:after="40"/>
            </w:pPr>
            <w:r w:rsidRPr="00F63E3C"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3E3C"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 w:rsidRPr="00F63E3C">
              <w:rPr>
                <w:sz w:val="16"/>
              </w:rPr>
              <w:fldChar w:fldCharType="end"/>
            </w:r>
            <w:r w:rsidRPr="00F63E3C">
              <w:rPr>
                <w:sz w:val="16"/>
                <w:lang w:val="de-DE"/>
              </w:rPr>
              <w:t xml:space="preserve"> A8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3F27A4D0" w14:textId="77777777" w:rsidR="00810936" w:rsidRDefault="00810936" w:rsidP="004D7684">
            <w:pPr>
              <w:spacing w:before="120" w:after="40"/>
              <w:rPr>
                <w:rFonts w:ascii="Futura Bold" w:hAnsi="Futura Bold"/>
                <w:sz w:val="16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de-DE"/>
              </w:rPr>
              <w:t xml:space="preserve"> Ex.</w:t>
            </w:r>
          </w:p>
        </w:tc>
        <w:tc>
          <w:tcPr>
            <w:tcW w:w="1977" w:type="dxa"/>
            <w:tcBorders>
              <w:top w:val="dotted" w:sz="4" w:space="0" w:color="auto"/>
              <w:bottom w:val="dotted" w:sz="4" w:space="0" w:color="auto"/>
            </w:tcBorders>
          </w:tcPr>
          <w:p w14:paraId="6EEA92BB" w14:textId="77777777" w:rsidR="00810936" w:rsidRDefault="00810936" w:rsidP="000A7518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65"/>
              <w:rPr>
                <w:rFonts w:ascii="Futura Bold" w:hAnsi="Futura Bold"/>
                <w:sz w:val="16"/>
                <w:lang w:val="de-DE"/>
              </w:rPr>
            </w:pPr>
            <w:r>
              <w:rPr>
                <w:sz w:val="16"/>
                <w:lang w:val="de-DE"/>
              </w:rPr>
              <w:t xml:space="preserve">Farbcode: </w:t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  <w:tc>
          <w:tcPr>
            <w:tcW w:w="2700" w:type="dxa"/>
            <w:gridSpan w:val="2"/>
            <w:vMerge/>
          </w:tcPr>
          <w:p w14:paraId="380C019A" w14:textId="77777777" w:rsidR="00810936" w:rsidRDefault="00810936" w:rsidP="000A7518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</w:p>
        </w:tc>
        <w:tc>
          <w:tcPr>
            <w:tcW w:w="93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FA6398D" w14:textId="77777777" w:rsidR="00810936" w:rsidRDefault="00810936" w:rsidP="000A7518">
            <w:pPr>
              <w:tabs>
                <w:tab w:val="left" w:pos="611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89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120 g</w:t>
            </w:r>
          </w:p>
        </w:tc>
        <w:tc>
          <w:tcPr>
            <w:tcW w:w="91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6FAB06F" w14:textId="77777777" w:rsidR="00810936" w:rsidRDefault="00810936" w:rsidP="004D7684">
            <w:pPr>
              <w:spacing w:before="120" w:after="40"/>
            </w:pPr>
            <w:r w:rsidRPr="00357E88"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E88"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 w:rsidRPr="00357E88">
              <w:rPr>
                <w:sz w:val="16"/>
              </w:rPr>
              <w:fldChar w:fldCharType="end"/>
            </w:r>
            <w:r w:rsidRPr="00357E88">
              <w:rPr>
                <w:sz w:val="16"/>
                <w:lang w:val="de-DE"/>
              </w:rPr>
              <w:t xml:space="preserve"> 160</w:t>
            </w:r>
            <w:r>
              <w:rPr>
                <w:sz w:val="16"/>
                <w:lang w:val="de-DE"/>
              </w:rPr>
              <w:t xml:space="preserve"> </w:t>
            </w:r>
            <w:r w:rsidRPr="00357E88">
              <w:rPr>
                <w:sz w:val="16"/>
                <w:lang w:val="de-DE"/>
              </w:rPr>
              <w:t>g</w:t>
            </w:r>
          </w:p>
        </w:tc>
        <w:tc>
          <w:tcPr>
            <w:tcW w:w="2417" w:type="dxa"/>
            <w:tcBorders>
              <w:top w:val="dotted" w:sz="4" w:space="0" w:color="auto"/>
              <w:bottom w:val="dotted" w:sz="4" w:space="0" w:color="auto"/>
            </w:tcBorders>
          </w:tcPr>
          <w:p w14:paraId="3A4F86D7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</w:tr>
      <w:tr w:rsidR="00810936" w14:paraId="3D5365A2" w14:textId="77777777" w:rsidTr="007800FD">
        <w:tc>
          <w:tcPr>
            <w:tcW w:w="1985" w:type="dxa"/>
            <w:vMerge/>
          </w:tcPr>
          <w:p w14:paraId="204CBCEE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</w:p>
        </w:tc>
        <w:tc>
          <w:tcPr>
            <w:tcW w:w="1417" w:type="dxa"/>
            <w:vMerge/>
          </w:tcPr>
          <w:p w14:paraId="3AF8B09B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</w:p>
        </w:tc>
        <w:tc>
          <w:tcPr>
            <w:tcW w:w="92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19C0259" w14:textId="77777777" w:rsidR="00810936" w:rsidRDefault="00810936" w:rsidP="000A7518">
            <w:pPr>
              <w:tabs>
                <w:tab w:val="left" w:pos="753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72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A7</w:t>
            </w:r>
            <w:r>
              <w:rPr>
                <w:sz w:val="16"/>
                <w:lang w:val="de-DE"/>
              </w:rPr>
              <w:tab/>
            </w:r>
          </w:p>
        </w:tc>
        <w:tc>
          <w:tcPr>
            <w:tcW w:w="922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912FA96" w14:textId="77777777" w:rsidR="00810936" w:rsidRDefault="00810936" w:rsidP="004D7684">
            <w:pPr>
              <w:spacing w:before="120" w:after="40"/>
            </w:pPr>
            <w:r w:rsidRPr="00F63E3C"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3E3C"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 w:rsidRPr="00F63E3C">
              <w:rPr>
                <w:sz w:val="16"/>
              </w:rPr>
              <w:fldChar w:fldCharType="end"/>
            </w:r>
            <w:r w:rsidRPr="00F63E3C">
              <w:rPr>
                <w:sz w:val="16"/>
                <w:lang w:val="de-DE"/>
              </w:rPr>
              <w:t xml:space="preserve"> A8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3823EF7C" w14:textId="77777777" w:rsidR="00810936" w:rsidRDefault="00810936" w:rsidP="004D7684">
            <w:pPr>
              <w:spacing w:before="120" w:after="40"/>
              <w:rPr>
                <w:rFonts w:ascii="Futura Bold" w:hAnsi="Futura Bold"/>
                <w:sz w:val="16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de-DE"/>
              </w:rPr>
              <w:t xml:space="preserve"> Ex.</w:t>
            </w:r>
          </w:p>
        </w:tc>
        <w:tc>
          <w:tcPr>
            <w:tcW w:w="1977" w:type="dxa"/>
            <w:tcBorders>
              <w:top w:val="dotted" w:sz="4" w:space="0" w:color="auto"/>
              <w:bottom w:val="dotted" w:sz="4" w:space="0" w:color="auto"/>
            </w:tcBorders>
          </w:tcPr>
          <w:p w14:paraId="55A73B37" w14:textId="77777777" w:rsidR="00810936" w:rsidRDefault="00810936" w:rsidP="000A7518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65"/>
              <w:rPr>
                <w:rFonts w:ascii="Futura Bold" w:hAnsi="Futura Bold"/>
                <w:sz w:val="16"/>
                <w:lang w:val="de-DE"/>
              </w:rPr>
            </w:pPr>
            <w:r>
              <w:rPr>
                <w:sz w:val="16"/>
                <w:lang w:val="de-DE"/>
              </w:rPr>
              <w:t xml:space="preserve">Farbcode: </w:t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  <w:tc>
          <w:tcPr>
            <w:tcW w:w="2700" w:type="dxa"/>
            <w:gridSpan w:val="2"/>
            <w:vMerge/>
          </w:tcPr>
          <w:p w14:paraId="0B979EA6" w14:textId="77777777" w:rsidR="00810936" w:rsidRDefault="00810936" w:rsidP="000A7518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</w:p>
        </w:tc>
        <w:tc>
          <w:tcPr>
            <w:tcW w:w="93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2AE0ED6" w14:textId="77777777" w:rsidR="00810936" w:rsidRDefault="00810936" w:rsidP="000A7518">
            <w:pPr>
              <w:tabs>
                <w:tab w:val="left" w:pos="611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89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120 g</w:t>
            </w:r>
          </w:p>
        </w:tc>
        <w:tc>
          <w:tcPr>
            <w:tcW w:w="91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A7BFAFC" w14:textId="77777777" w:rsidR="00810936" w:rsidRDefault="00810936" w:rsidP="004D7684">
            <w:pPr>
              <w:spacing w:before="120" w:after="40"/>
            </w:pPr>
            <w:r w:rsidRPr="00357E88"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E88"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 w:rsidRPr="00357E88">
              <w:rPr>
                <w:sz w:val="16"/>
              </w:rPr>
              <w:fldChar w:fldCharType="end"/>
            </w:r>
            <w:r w:rsidRPr="00357E88">
              <w:rPr>
                <w:sz w:val="16"/>
                <w:lang w:val="de-DE"/>
              </w:rPr>
              <w:t xml:space="preserve"> 160</w:t>
            </w:r>
            <w:r>
              <w:rPr>
                <w:sz w:val="16"/>
                <w:lang w:val="de-DE"/>
              </w:rPr>
              <w:t xml:space="preserve"> </w:t>
            </w:r>
            <w:r w:rsidRPr="00357E88">
              <w:rPr>
                <w:sz w:val="16"/>
                <w:lang w:val="de-DE"/>
              </w:rPr>
              <w:t>g</w:t>
            </w:r>
          </w:p>
        </w:tc>
        <w:tc>
          <w:tcPr>
            <w:tcW w:w="2417" w:type="dxa"/>
            <w:tcBorders>
              <w:top w:val="dotted" w:sz="4" w:space="0" w:color="auto"/>
              <w:bottom w:val="dotted" w:sz="4" w:space="0" w:color="auto"/>
            </w:tcBorders>
          </w:tcPr>
          <w:p w14:paraId="01588E30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</w:tr>
      <w:tr w:rsidR="00810936" w14:paraId="724053CD" w14:textId="77777777" w:rsidTr="007800FD">
        <w:tc>
          <w:tcPr>
            <w:tcW w:w="1985" w:type="dxa"/>
            <w:vMerge/>
          </w:tcPr>
          <w:p w14:paraId="436ED969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</w:p>
        </w:tc>
        <w:tc>
          <w:tcPr>
            <w:tcW w:w="1417" w:type="dxa"/>
            <w:vMerge/>
          </w:tcPr>
          <w:p w14:paraId="0E97631F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</w:p>
        </w:tc>
        <w:tc>
          <w:tcPr>
            <w:tcW w:w="921" w:type="dxa"/>
            <w:tcBorders>
              <w:top w:val="dotted" w:sz="4" w:space="0" w:color="auto"/>
              <w:right w:val="nil"/>
            </w:tcBorders>
          </w:tcPr>
          <w:p w14:paraId="60C244CC" w14:textId="77777777" w:rsidR="00810936" w:rsidRDefault="00810936" w:rsidP="000A7518">
            <w:pPr>
              <w:tabs>
                <w:tab w:val="left" w:pos="753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72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A7</w:t>
            </w:r>
            <w:r>
              <w:rPr>
                <w:sz w:val="16"/>
                <w:lang w:val="de-DE"/>
              </w:rPr>
              <w:tab/>
            </w:r>
          </w:p>
        </w:tc>
        <w:tc>
          <w:tcPr>
            <w:tcW w:w="922" w:type="dxa"/>
            <w:tcBorders>
              <w:top w:val="dotted" w:sz="4" w:space="0" w:color="auto"/>
              <w:left w:val="nil"/>
            </w:tcBorders>
          </w:tcPr>
          <w:p w14:paraId="17D62A37" w14:textId="77777777" w:rsidR="00810936" w:rsidRDefault="00810936" w:rsidP="004D7684">
            <w:pPr>
              <w:spacing w:before="120" w:after="40"/>
            </w:pPr>
            <w:r w:rsidRPr="00F63E3C"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3E3C"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 w:rsidRPr="00F63E3C">
              <w:rPr>
                <w:sz w:val="16"/>
              </w:rPr>
              <w:fldChar w:fldCharType="end"/>
            </w:r>
            <w:r w:rsidRPr="00F63E3C">
              <w:rPr>
                <w:sz w:val="16"/>
                <w:lang w:val="de-DE"/>
              </w:rPr>
              <w:t xml:space="preserve"> A8</w:t>
            </w:r>
          </w:p>
        </w:tc>
        <w:tc>
          <w:tcPr>
            <w:tcW w:w="1418" w:type="dxa"/>
            <w:tcBorders>
              <w:top w:val="dotted" w:sz="4" w:space="0" w:color="auto"/>
            </w:tcBorders>
          </w:tcPr>
          <w:p w14:paraId="0E1E4D3C" w14:textId="77777777" w:rsidR="00810936" w:rsidRDefault="00810936" w:rsidP="004D7684">
            <w:pPr>
              <w:spacing w:before="120" w:after="40"/>
              <w:rPr>
                <w:rFonts w:ascii="Futura Bold" w:hAnsi="Futura Bold"/>
                <w:sz w:val="16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  <w:r>
              <w:rPr>
                <w:rFonts w:ascii="Futura Bold" w:hAnsi="Futura Bold"/>
                <w:sz w:val="16"/>
                <w:lang w:val="de-DE"/>
              </w:rPr>
              <w:t xml:space="preserve"> Ex.</w:t>
            </w:r>
          </w:p>
        </w:tc>
        <w:tc>
          <w:tcPr>
            <w:tcW w:w="1977" w:type="dxa"/>
            <w:tcBorders>
              <w:top w:val="dotted" w:sz="4" w:space="0" w:color="auto"/>
            </w:tcBorders>
          </w:tcPr>
          <w:p w14:paraId="3B85B4B0" w14:textId="77777777" w:rsidR="00810936" w:rsidRDefault="00810936" w:rsidP="000A7518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65"/>
              <w:rPr>
                <w:rFonts w:ascii="Futura Bold" w:hAnsi="Futura Bold"/>
                <w:sz w:val="16"/>
                <w:lang w:val="de-DE"/>
              </w:rPr>
            </w:pPr>
            <w:r>
              <w:rPr>
                <w:sz w:val="16"/>
                <w:lang w:val="de-DE"/>
              </w:rPr>
              <w:t xml:space="preserve">Farbcode: </w:t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  <w:tc>
          <w:tcPr>
            <w:tcW w:w="2700" w:type="dxa"/>
            <w:gridSpan w:val="2"/>
            <w:vMerge/>
          </w:tcPr>
          <w:p w14:paraId="13719F21" w14:textId="77777777" w:rsidR="00810936" w:rsidRDefault="00810936" w:rsidP="000A7518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  <w:lang w:val="de-DE"/>
              </w:rPr>
            </w:pPr>
          </w:p>
        </w:tc>
        <w:tc>
          <w:tcPr>
            <w:tcW w:w="930" w:type="dxa"/>
            <w:tcBorders>
              <w:top w:val="dotted" w:sz="4" w:space="0" w:color="auto"/>
              <w:right w:val="nil"/>
            </w:tcBorders>
          </w:tcPr>
          <w:p w14:paraId="08F26AA4" w14:textId="77777777" w:rsidR="00810936" w:rsidRDefault="00810936" w:rsidP="000A7518">
            <w:pPr>
              <w:tabs>
                <w:tab w:val="left" w:pos="611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89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r>
              <w:rPr>
                <w:sz w:val="16"/>
                <w:lang w:val="de-DE"/>
              </w:rPr>
              <w:t xml:space="preserve"> 120 g</w:t>
            </w:r>
          </w:p>
        </w:tc>
        <w:tc>
          <w:tcPr>
            <w:tcW w:w="913" w:type="dxa"/>
            <w:tcBorders>
              <w:top w:val="dotted" w:sz="4" w:space="0" w:color="auto"/>
              <w:left w:val="nil"/>
            </w:tcBorders>
          </w:tcPr>
          <w:p w14:paraId="56F1CB27" w14:textId="77777777" w:rsidR="00810936" w:rsidRDefault="00810936" w:rsidP="004D7684">
            <w:pPr>
              <w:spacing w:before="120" w:after="40"/>
            </w:pPr>
            <w:r w:rsidRPr="00357E88"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E88">
              <w:rPr>
                <w:sz w:val="16"/>
                <w:lang w:val="de-DE"/>
              </w:rPr>
              <w:instrText xml:space="preserve"> FORMCHECKBOX </w:instrText>
            </w:r>
            <w:r w:rsidR="00D15CE9">
              <w:rPr>
                <w:sz w:val="16"/>
              </w:rPr>
            </w:r>
            <w:r w:rsidR="00D15CE9">
              <w:rPr>
                <w:sz w:val="16"/>
              </w:rPr>
              <w:fldChar w:fldCharType="separate"/>
            </w:r>
            <w:r w:rsidRPr="00357E88">
              <w:rPr>
                <w:sz w:val="16"/>
              </w:rPr>
              <w:fldChar w:fldCharType="end"/>
            </w:r>
            <w:r w:rsidRPr="00357E88">
              <w:rPr>
                <w:sz w:val="16"/>
                <w:lang w:val="de-DE"/>
              </w:rPr>
              <w:t xml:space="preserve"> 160</w:t>
            </w:r>
            <w:r>
              <w:rPr>
                <w:sz w:val="16"/>
                <w:lang w:val="de-DE"/>
              </w:rPr>
              <w:t xml:space="preserve"> </w:t>
            </w:r>
            <w:r w:rsidRPr="00357E88">
              <w:rPr>
                <w:sz w:val="16"/>
                <w:lang w:val="de-DE"/>
              </w:rPr>
              <w:t>g</w:t>
            </w:r>
          </w:p>
        </w:tc>
        <w:tc>
          <w:tcPr>
            <w:tcW w:w="2417" w:type="dxa"/>
            <w:tcBorders>
              <w:top w:val="dotted" w:sz="4" w:space="0" w:color="auto"/>
            </w:tcBorders>
          </w:tcPr>
          <w:p w14:paraId="150B6C24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</w:tr>
      <w:tr w:rsidR="00810936" w14:paraId="01D908C8" w14:textId="77777777" w:rsidTr="007800FD">
        <w:trPr>
          <w:trHeight w:val="1188"/>
        </w:trPr>
        <w:tc>
          <w:tcPr>
            <w:tcW w:w="1985" w:type="dxa"/>
          </w:tcPr>
          <w:p w14:paraId="28DBDE8E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rFonts w:ascii="Futura Bold" w:hAnsi="Futura Bold"/>
                <w:sz w:val="16"/>
                <w:lang w:val="de-DE"/>
              </w:rPr>
            </w:pPr>
            <w:r>
              <w:rPr>
                <w:b/>
                <w:sz w:val="16"/>
              </w:rPr>
              <w:t>Spezielles</w:t>
            </w:r>
            <w:r>
              <w:rPr>
                <w:sz w:val="16"/>
              </w:rPr>
              <w:br/>
            </w: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  <w:p w14:paraId="15F5A376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</w:p>
          <w:p w14:paraId="0B8CB059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</w:p>
        </w:tc>
        <w:tc>
          <w:tcPr>
            <w:tcW w:w="1417" w:type="dxa"/>
          </w:tcPr>
          <w:p w14:paraId="2F560EF0" w14:textId="77777777" w:rsidR="00810936" w:rsidRDefault="00810936" w:rsidP="00901740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  <w:tc>
          <w:tcPr>
            <w:tcW w:w="1843" w:type="dxa"/>
            <w:gridSpan w:val="2"/>
          </w:tcPr>
          <w:p w14:paraId="1387E767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  <w:tc>
          <w:tcPr>
            <w:tcW w:w="1418" w:type="dxa"/>
          </w:tcPr>
          <w:p w14:paraId="5FC52891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  <w:tc>
          <w:tcPr>
            <w:tcW w:w="1977" w:type="dxa"/>
          </w:tcPr>
          <w:p w14:paraId="29B22DD3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  <w:tc>
          <w:tcPr>
            <w:tcW w:w="2700" w:type="dxa"/>
            <w:gridSpan w:val="2"/>
          </w:tcPr>
          <w:p w14:paraId="3394C7C0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  <w:tc>
          <w:tcPr>
            <w:tcW w:w="1843" w:type="dxa"/>
            <w:gridSpan w:val="2"/>
          </w:tcPr>
          <w:p w14:paraId="6DBFF141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  <w:tc>
          <w:tcPr>
            <w:tcW w:w="2417" w:type="dxa"/>
          </w:tcPr>
          <w:p w14:paraId="77974904" w14:textId="77777777" w:rsidR="00810936" w:rsidRDefault="00810936">
            <w:pPr>
              <w:tabs>
                <w:tab w:val="left" w:pos="426"/>
                <w:tab w:val="left" w:pos="2552"/>
                <w:tab w:val="left" w:pos="3119"/>
                <w:tab w:val="left" w:pos="3544"/>
                <w:tab w:val="left" w:pos="5529"/>
                <w:tab w:val="left" w:pos="5954"/>
                <w:tab w:val="left" w:pos="7088"/>
                <w:tab w:val="left" w:pos="7513"/>
                <w:tab w:val="left" w:pos="8222"/>
                <w:tab w:val="left" w:pos="8647"/>
              </w:tabs>
              <w:spacing w:before="120" w:after="40"/>
              <w:ind w:right="284"/>
              <w:rPr>
                <w:sz w:val="16"/>
              </w:rPr>
            </w:pPr>
            <w:r w:rsidRPr="00CA65BC">
              <w:rPr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A65BC">
              <w:rPr>
                <w:szCs w:val="19"/>
              </w:rPr>
              <w:instrText xml:space="preserve"> FORMTEXT </w:instrText>
            </w:r>
            <w:r w:rsidRPr="00CA65BC">
              <w:rPr>
                <w:szCs w:val="19"/>
              </w:rPr>
            </w:r>
            <w:r w:rsidRPr="00CA65BC">
              <w:rPr>
                <w:szCs w:val="19"/>
              </w:rPr>
              <w:fldChar w:fldCharType="separate"/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>
              <w:rPr>
                <w:szCs w:val="19"/>
              </w:rPr>
              <w:t> </w:t>
            </w:r>
            <w:r w:rsidRPr="00CA65BC">
              <w:rPr>
                <w:szCs w:val="19"/>
              </w:rPr>
              <w:fldChar w:fldCharType="end"/>
            </w:r>
          </w:p>
        </w:tc>
      </w:tr>
    </w:tbl>
    <w:p w14:paraId="7E328A8A" w14:textId="77777777" w:rsidR="004656D3" w:rsidRDefault="004656D3" w:rsidP="00800451">
      <w:pPr>
        <w:tabs>
          <w:tab w:val="left" w:pos="2552"/>
          <w:tab w:val="left" w:pos="3544"/>
          <w:tab w:val="left" w:pos="4536"/>
          <w:tab w:val="left" w:pos="5529"/>
          <w:tab w:val="left" w:pos="6237"/>
          <w:tab w:val="left" w:pos="7088"/>
          <w:tab w:val="left" w:pos="7230"/>
          <w:tab w:val="left" w:pos="7513"/>
          <w:tab w:val="left" w:pos="8222"/>
          <w:tab w:val="right" w:pos="9923"/>
        </w:tabs>
        <w:rPr>
          <w:rFonts w:ascii="Futura Bold" w:hAnsi="Futura Bold"/>
          <w:sz w:val="20"/>
        </w:rPr>
      </w:pPr>
    </w:p>
    <w:p w14:paraId="73F9BE94" w14:textId="77777777" w:rsidR="004656D3" w:rsidRDefault="008E2B2C" w:rsidP="004D7684">
      <w:pPr>
        <w:tabs>
          <w:tab w:val="left" w:pos="2552"/>
          <w:tab w:val="left" w:pos="3544"/>
          <w:tab w:val="left" w:pos="4536"/>
          <w:tab w:val="left" w:pos="5529"/>
          <w:tab w:val="left" w:pos="6237"/>
          <w:tab w:val="left" w:pos="7088"/>
          <w:tab w:val="left" w:pos="7230"/>
          <w:tab w:val="left" w:pos="7513"/>
          <w:tab w:val="left" w:pos="8222"/>
          <w:tab w:val="right" w:pos="9923"/>
        </w:tabs>
        <w:rPr>
          <w:rFonts w:ascii="Futura Bold" w:hAnsi="Futura Bold"/>
          <w:sz w:val="20"/>
        </w:rPr>
      </w:pPr>
      <w:r>
        <w:rPr>
          <w:rFonts w:ascii="Futura Bold" w:hAnsi="Futura Bold"/>
          <w:sz w:val="20"/>
        </w:rPr>
        <w:lastRenderedPageBreak/>
        <w:t>Farbcodes</w:t>
      </w:r>
    </w:p>
    <w:tbl>
      <w:tblPr>
        <w:tblW w:w="15593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673"/>
        <w:gridCol w:w="1221"/>
        <w:gridCol w:w="741"/>
        <w:gridCol w:w="1141"/>
        <w:gridCol w:w="702"/>
        <w:gridCol w:w="2835"/>
        <w:gridCol w:w="6946"/>
      </w:tblGrid>
      <w:tr w:rsidR="004D7684" w14:paraId="24564BF5" w14:textId="77777777" w:rsidTr="004D7684">
        <w:tc>
          <w:tcPr>
            <w:tcW w:w="1334" w:type="dxa"/>
            <w:tcBorders>
              <w:top w:val="dotted" w:sz="4" w:space="0" w:color="auto"/>
              <w:left w:val="dotted" w:sz="4" w:space="0" w:color="auto"/>
            </w:tcBorders>
          </w:tcPr>
          <w:p w14:paraId="4F111AA4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</w:rPr>
              <w:t>W</w:t>
            </w:r>
            <w:proofErr w:type="spellStart"/>
            <w:r>
              <w:rPr>
                <w:b/>
                <w:sz w:val="18"/>
                <w:lang w:val="de-DE"/>
              </w:rPr>
              <w:t>eiss</w:t>
            </w:r>
            <w:proofErr w:type="spellEnd"/>
          </w:p>
        </w:tc>
        <w:tc>
          <w:tcPr>
            <w:tcW w:w="673" w:type="dxa"/>
            <w:tcBorders>
              <w:top w:val="dotted" w:sz="4" w:space="0" w:color="auto"/>
              <w:right w:val="dotted" w:sz="4" w:space="0" w:color="auto"/>
            </w:tcBorders>
          </w:tcPr>
          <w:p w14:paraId="5E37EE8D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sz w:val="18"/>
                <w:lang w:val="de-DE"/>
              </w:rPr>
            </w:pPr>
            <w:r>
              <w:rPr>
                <w:sz w:val="18"/>
                <w:lang w:val="de-DE"/>
              </w:rPr>
              <w:t>01</w:t>
            </w:r>
          </w:p>
        </w:tc>
        <w:tc>
          <w:tcPr>
            <w:tcW w:w="1221" w:type="dxa"/>
            <w:tcBorders>
              <w:top w:val="dotted" w:sz="4" w:space="0" w:color="auto"/>
              <w:left w:val="dotted" w:sz="4" w:space="0" w:color="auto"/>
            </w:tcBorders>
            <w:shd w:val="clear" w:color="auto" w:fill="FF0000"/>
          </w:tcPr>
          <w:p w14:paraId="22C7836C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b/>
                <w:sz w:val="18"/>
              </w:rPr>
            </w:pPr>
            <w:r>
              <w:rPr>
                <w:b/>
                <w:sz w:val="18"/>
              </w:rPr>
              <w:t>Rot</w:t>
            </w:r>
          </w:p>
        </w:tc>
        <w:tc>
          <w:tcPr>
            <w:tcW w:w="741" w:type="dxa"/>
            <w:tcBorders>
              <w:top w:val="dotted" w:sz="4" w:space="0" w:color="auto"/>
              <w:right w:val="dotted" w:sz="4" w:space="0" w:color="auto"/>
            </w:tcBorders>
            <w:shd w:val="clear" w:color="auto" w:fill="FF0000"/>
          </w:tcPr>
          <w:p w14:paraId="5B0984CC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sz w:val="18"/>
              </w:rPr>
            </w:pPr>
            <w:r>
              <w:rPr>
                <w:sz w:val="18"/>
              </w:rPr>
              <w:t>05</w:t>
            </w:r>
          </w:p>
        </w:tc>
        <w:tc>
          <w:tcPr>
            <w:tcW w:w="1141" w:type="dxa"/>
            <w:tcBorders>
              <w:top w:val="dotted" w:sz="4" w:space="0" w:color="auto"/>
              <w:left w:val="dotted" w:sz="4" w:space="0" w:color="auto"/>
            </w:tcBorders>
            <w:shd w:val="clear" w:color="auto" w:fill="33CCCC"/>
          </w:tcPr>
          <w:p w14:paraId="173879A7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Marineblau</w:t>
            </w:r>
          </w:p>
        </w:tc>
        <w:tc>
          <w:tcPr>
            <w:tcW w:w="702" w:type="dxa"/>
            <w:tcBorders>
              <w:top w:val="dotted" w:sz="4" w:space="0" w:color="auto"/>
              <w:right w:val="dotted" w:sz="4" w:space="0" w:color="auto"/>
            </w:tcBorders>
            <w:shd w:val="clear" w:color="auto" w:fill="33CCCC"/>
          </w:tcPr>
          <w:p w14:paraId="6C9FB297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sz w:val="18"/>
                <w:lang w:val="de-DE"/>
              </w:rPr>
            </w:pPr>
            <w:r>
              <w:rPr>
                <w:sz w:val="18"/>
                <w:lang w:val="de-DE"/>
              </w:rPr>
              <w:t>09</w:t>
            </w:r>
          </w:p>
        </w:tc>
        <w:tc>
          <w:tcPr>
            <w:tcW w:w="2835" w:type="dxa"/>
            <w:vMerge w:val="restart"/>
            <w:tcBorders>
              <w:left w:val="dotted" w:sz="4" w:space="0" w:color="auto"/>
            </w:tcBorders>
            <w:shd w:val="clear" w:color="auto" w:fill="auto"/>
          </w:tcPr>
          <w:p w14:paraId="45932A2A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sz w:val="18"/>
                <w:lang w:val="de-DE"/>
              </w:rPr>
            </w:pPr>
          </w:p>
        </w:tc>
        <w:tc>
          <w:tcPr>
            <w:tcW w:w="6946" w:type="dxa"/>
            <w:vMerge w:val="restart"/>
            <w:shd w:val="clear" w:color="auto" w:fill="auto"/>
          </w:tcPr>
          <w:p w14:paraId="39C568E5" w14:textId="77777777" w:rsidR="004D7684" w:rsidRPr="004D7684" w:rsidRDefault="004D7684" w:rsidP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rFonts w:ascii="Futura Bold" w:hAnsi="Futura Bold"/>
                <w:sz w:val="20"/>
              </w:rPr>
            </w:pPr>
            <w:r w:rsidRPr="004D7684">
              <w:rPr>
                <w:rFonts w:ascii="Futura Bold" w:hAnsi="Futura Bold"/>
                <w:sz w:val="20"/>
              </w:rPr>
              <w:t xml:space="preserve">Bei Unklarheiten wende dich bitte an deinen ZTV-Anlassbetreuer. </w:t>
            </w:r>
          </w:p>
          <w:p w14:paraId="6555F8A6" w14:textId="77777777" w:rsidR="004D7684" w:rsidRPr="004D7684" w:rsidRDefault="004D7684" w:rsidP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b/>
                <w:sz w:val="16"/>
              </w:rPr>
            </w:pPr>
            <w:r w:rsidRPr="004D7684">
              <w:rPr>
                <w:rFonts w:ascii="Futura Bold" w:hAnsi="Futura Bold"/>
                <w:sz w:val="20"/>
              </w:rPr>
              <w:t>Die Kontaktadressen findest du auf der Homepage des ZTV.</w:t>
            </w:r>
          </w:p>
          <w:p w14:paraId="2E30E1E1" w14:textId="77777777" w:rsidR="004D7684" w:rsidRP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sz w:val="18"/>
              </w:rPr>
            </w:pPr>
          </w:p>
        </w:tc>
      </w:tr>
      <w:tr w:rsidR="004D7684" w14:paraId="63C67215" w14:textId="77777777" w:rsidTr="004D7684">
        <w:tc>
          <w:tcPr>
            <w:tcW w:w="1334" w:type="dxa"/>
            <w:tcBorders>
              <w:left w:val="dotted" w:sz="4" w:space="0" w:color="auto"/>
            </w:tcBorders>
            <w:shd w:val="clear" w:color="auto" w:fill="FFFF99"/>
          </w:tcPr>
          <w:p w14:paraId="1DACB9F7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Chamois</w:t>
            </w:r>
          </w:p>
        </w:tc>
        <w:tc>
          <w:tcPr>
            <w:tcW w:w="673" w:type="dxa"/>
            <w:tcBorders>
              <w:right w:val="dotted" w:sz="4" w:space="0" w:color="auto"/>
            </w:tcBorders>
            <w:shd w:val="clear" w:color="auto" w:fill="FFFF99"/>
          </w:tcPr>
          <w:p w14:paraId="066708E8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sz w:val="18"/>
                <w:lang w:val="de-DE"/>
              </w:rPr>
            </w:pPr>
            <w:r>
              <w:rPr>
                <w:sz w:val="18"/>
                <w:lang w:val="de-DE"/>
              </w:rPr>
              <w:t>02</w:t>
            </w:r>
          </w:p>
        </w:tc>
        <w:tc>
          <w:tcPr>
            <w:tcW w:w="1221" w:type="dxa"/>
            <w:tcBorders>
              <w:left w:val="dotted" w:sz="4" w:space="0" w:color="auto"/>
            </w:tcBorders>
            <w:shd w:val="clear" w:color="auto" w:fill="FF99CC"/>
          </w:tcPr>
          <w:p w14:paraId="39CD6D65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</w:rPr>
              <w:t>R</w:t>
            </w:r>
            <w:proofErr w:type="spellStart"/>
            <w:r>
              <w:rPr>
                <w:b/>
                <w:sz w:val="18"/>
                <w:lang w:val="de-DE"/>
              </w:rPr>
              <w:t>osa</w:t>
            </w:r>
            <w:proofErr w:type="spellEnd"/>
          </w:p>
        </w:tc>
        <w:tc>
          <w:tcPr>
            <w:tcW w:w="741" w:type="dxa"/>
            <w:tcBorders>
              <w:right w:val="dotted" w:sz="4" w:space="0" w:color="auto"/>
            </w:tcBorders>
            <w:shd w:val="clear" w:color="auto" w:fill="FF99CC"/>
          </w:tcPr>
          <w:p w14:paraId="18EA8F9D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sz w:val="18"/>
                <w:lang w:val="de-DE"/>
              </w:rPr>
            </w:pPr>
            <w:r>
              <w:rPr>
                <w:sz w:val="18"/>
                <w:lang w:val="de-DE"/>
              </w:rPr>
              <w:t>06</w:t>
            </w:r>
          </w:p>
        </w:tc>
        <w:tc>
          <w:tcPr>
            <w:tcW w:w="1141" w:type="dxa"/>
            <w:tcBorders>
              <w:left w:val="dotted" w:sz="4" w:space="0" w:color="auto"/>
            </w:tcBorders>
            <w:shd w:val="clear" w:color="auto" w:fill="CCFFFF"/>
          </w:tcPr>
          <w:p w14:paraId="79943E4B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Blau</w:t>
            </w:r>
          </w:p>
        </w:tc>
        <w:tc>
          <w:tcPr>
            <w:tcW w:w="702" w:type="dxa"/>
            <w:tcBorders>
              <w:right w:val="dotted" w:sz="4" w:space="0" w:color="auto"/>
            </w:tcBorders>
            <w:shd w:val="clear" w:color="auto" w:fill="CCFFFF"/>
          </w:tcPr>
          <w:p w14:paraId="4726AF4B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sz w:val="18"/>
                <w:lang w:val="de-DE"/>
              </w:rPr>
            </w:pPr>
            <w:r>
              <w:rPr>
                <w:sz w:val="18"/>
                <w:lang w:val="de-DE"/>
              </w:rPr>
              <w:t>10</w:t>
            </w:r>
          </w:p>
        </w:tc>
        <w:tc>
          <w:tcPr>
            <w:tcW w:w="2835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321FA764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sz w:val="18"/>
                <w:lang w:val="de-DE"/>
              </w:rPr>
            </w:pPr>
          </w:p>
        </w:tc>
        <w:tc>
          <w:tcPr>
            <w:tcW w:w="6946" w:type="dxa"/>
            <w:vMerge/>
            <w:shd w:val="clear" w:color="auto" w:fill="auto"/>
          </w:tcPr>
          <w:p w14:paraId="03656453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sz w:val="18"/>
                <w:lang w:val="de-DE"/>
              </w:rPr>
            </w:pPr>
          </w:p>
        </w:tc>
      </w:tr>
      <w:tr w:rsidR="004D7684" w14:paraId="15303B1D" w14:textId="77777777" w:rsidTr="004D7684">
        <w:tc>
          <w:tcPr>
            <w:tcW w:w="1334" w:type="dxa"/>
            <w:tcBorders>
              <w:left w:val="dotted" w:sz="4" w:space="0" w:color="auto"/>
            </w:tcBorders>
            <w:shd w:val="clear" w:color="auto" w:fill="FFFF66"/>
          </w:tcPr>
          <w:p w14:paraId="4F1376BB" w14:textId="77777777" w:rsidR="004D7684" w:rsidRDefault="00B75CA1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b/>
                <w:sz w:val="18"/>
              </w:rPr>
            </w:pPr>
            <w:r>
              <w:rPr>
                <w:b/>
                <w:sz w:val="18"/>
              </w:rPr>
              <w:t>M</w:t>
            </w:r>
            <w:r w:rsidR="004D7684">
              <w:rPr>
                <w:b/>
                <w:sz w:val="18"/>
              </w:rPr>
              <w:t>ittelgelb</w:t>
            </w:r>
          </w:p>
        </w:tc>
        <w:tc>
          <w:tcPr>
            <w:tcW w:w="673" w:type="dxa"/>
            <w:tcBorders>
              <w:right w:val="dotted" w:sz="4" w:space="0" w:color="auto"/>
            </w:tcBorders>
            <w:shd w:val="clear" w:color="auto" w:fill="FFFF66"/>
          </w:tcPr>
          <w:p w14:paraId="38BEBB60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sz w:val="18"/>
                <w:lang w:val="de-DE"/>
              </w:rPr>
            </w:pPr>
            <w:r>
              <w:rPr>
                <w:sz w:val="18"/>
                <w:lang w:val="de-DE"/>
              </w:rPr>
              <w:t>03</w:t>
            </w:r>
          </w:p>
        </w:tc>
        <w:tc>
          <w:tcPr>
            <w:tcW w:w="1221" w:type="dxa"/>
            <w:tcBorders>
              <w:left w:val="dotted" w:sz="4" w:space="0" w:color="auto"/>
            </w:tcBorders>
            <w:shd w:val="clear" w:color="auto" w:fill="CCFFCC"/>
          </w:tcPr>
          <w:p w14:paraId="08272ABE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b/>
                <w:sz w:val="18"/>
                <w:lang w:val="it-IT"/>
              </w:rPr>
            </w:pPr>
            <w:proofErr w:type="spellStart"/>
            <w:r>
              <w:rPr>
                <w:b/>
                <w:sz w:val="18"/>
                <w:lang w:val="it-IT"/>
              </w:rPr>
              <w:t>Grün</w:t>
            </w:r>
            <w:proofErr w:type="spellEnd"/>
          </w:p>
        </w:tc>
        <w:tc>
          <w:tcPr>
            <w:tcW w:w="741" w:type="dxa"/>
            <w:tcBorders>
              <w:right w:val="dotted" w:sz="4" w:space="0" w:color="auto"/>
            </w:tcBorders>
            <w:shd w:val="clear" w:color="auto" w:fill="CCFFCC"/>
          </w:tcPr>
          <w:p w14:paraId="619F7ED5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07</w:t>
            </w:r>
          </w:p>
        </w:tc>
        <w:tc>
          <w:tcPr>
            <w:tcW w:w="1141" w:type="dxa"/>
            <w:tcBorders>
              <w:left w:val="dotted" w:sz="4" w:space="0" w:color="auto"/>
            </w:tcBorders>
            <w:shd w:val="clear" w:color="auto" w:fill="FF6600"/>
          </w:tcPr>
          <w:p w14:paraId="3ED199FB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Orange</w:t>
            </w:r>
          </w:p>
        </w:tc>
        <w:tc>
          <w:tcPr>
            <w:tcW w:w="702" w:type="dxa"/>
            <w:tcBorders>
              <w:right w:val="dotted" w:sz="4" w:space="0" w:color="auto"/>
            </w:tcBorders>
            <w:shd w:val="clear" w:color="auto" w:fill="FF6600"/>
          </w:tcPr>
          <w:p w14:paraId="0A0CFB8B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sz w:val="18"/>
                <w:lang w:val="de-DE"/>
              </w:rPr>
            </w:pPr>
            <w:r>
              <w:rPr>
                <w:sz w:val="18"/>
                <w:lang w:val="de-DE"/>
              </w:rPr>
              <w:t>11</w:t>
            </w:r>
          </w:p>
        </w:tc>
        <w:tc>
          <w:tcPr>
            <w:tcW w:w="2835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2F1AB04E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sz w:val="18"/>
                <w:lang w:val="de-DE"/>
              </w:rPr>
            </w:pPr>
          </w:p>
        </w:tc>
        <w:tc>
          <w:tcPr>
            <w:tcW w:w="6946" w:type="dxa"/>
            <w:vMerge/>
            <w:shd w:val="clear" w:color="auto" w:fill="auto"/>
          </w:tcPr>
          <w:p w14:paraId="2DEA6BA4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sz w:val="18"/>
                <w:lang w:val="de-DE"/>
              </w:rPr>
            </w:pPr>
          </w:p>
        </w:tc>
      </w:tr>
      <w:tr w:rsidR="004D7684" w14:paraId="2F4459A9" w14:textId="77777777" w:rsidTr="004D7684">
        <w:tc>
          <w:tcPr>
            <w:tcW w:w="1334" w:type="dxa"/>
            <w:tcBorders>
              <w:left w:val="dotted" w:sz="4" w:space="0" w:color="auto"/>
              <w:bottom w:val="dotted" w:sz="4" w:space="0" w:color="auto"/>
            </w:tcBorders>
            <w:shd w:val="clear" w:color="auto" w:fill="FFFF00"/>
          </w:tcPr>
          <w:p w14:paraId="7658746A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b/>
                <w:sz w:val="18"/>
                <w:lang w:val="it-IT"/>
              </w:rPr>
            </w:pPr>
            <w:proofErr w:type="spellStart"/>
            <w:r>
              <w:rPr>
                <w:b/>
                <w:sz w:val="18"/>
                <w:lang w:val="it-IT"/>
              </w:rPr>
              <w:t>Intensivgelb</w:t>
            </w:r>
            <w:proofErr w:type="spellEnd"/>
          </w:p>
        </w:tc>
        <w:tc>
          <w:tcPr>
            <w:tcW w:w="673" w:type="dxa"/>
            <w:tcBorders>
              <w:bottom w:val="dotted" w:sz="4" w:space="0" w:color="auto"/>
              <w:right w:val="dotted" w:sz="4" w:space="0" w:color="auto"/>
            </w:tcBorders>
            <w:shd w:val="clear" w:color="auto" w:fill="FFFF00"/>
          </w:tcPr>
          <w:p w14:paraId="3A76FF25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sz w:val="18"/>
              </w:rPr>
            </w:pPr>
            <w:r>
              <w:rPr>
                <w:sz w:val="18"/>
              </w:rPr>
              <w:t>04</w:t>
            </w:r>
          </w:p>
        </w:tc>
        <w:tc>
          <w:tcPr>
            <w:tcW w:w="1221" w:type="dxa"/>
            <w:tcBorders>
              <w:left w:val="dotted" w:sz="4" w:space="0" w:color="auto"/>
              <w:bottom w:val="dotted" w:sz="4" w:space="0" w:color="auto"/>
            </w:tcBorders>
            <w:shd w:val="clear" w:color="auto" w:fill="00FF00"/>
          </w:tcPr>
          <w:p w14:paraId="0226F301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b/>
                <w:sz w:val="18"/>
                <w:lang w:val="fr-FR"/>
              </w:rPr>
            </w:pPr>
            <w:proofErr w:type="spellStart"/>
            <w:r>
              <w:rPr>
                <w:b/>
                <w:sz w:val="18"/>
                <w:lang w:val="de-DE"/>
              </w:rPr>
              <w:t>Maigrün</w:t>
            </w:r>
            <w:proofErr w:type="spellEnd"/>
          </w:p>
        </w:tc>
        <w:tc>
          <w:tcPr>
            <w:tcW w:w="741" w:type="dxa"/>
            <w:tcBorders>
              <w:bottom w:val="dotted" w:sz="4" w:space="0" w:color="auto"/>
              <w:right w:val="dotted" w:sz="4" w:space="0" w:color="auto"/>
            </w:tcBorders>
            <w:shd w:val="clear" w:color="auto" w:fill="00FF00"/>
          </w:tcPr>
          <w:p w14:paraId="2B45288F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sz w:val="18"/>
                <w:lang w:val="fr-FR"/>
              </w:rPr>
            </w:pPr>
            <w:r>
              <w:rPr>
                <w:sz w:val="18"/>
                <w:lang w:val="fr-FR"/>
              </w:rPr>
              <w:t>08</w:t>
            </w:r>
          </w:p>
        </w:tc>
        <w:tc>
          <w:tcPr>
            <w:tcW w:w="1141" w:type="dxa"/>
            <w:tcBorders>
              <w:left w:val="dotted" w:sz="4" w:space="0" w:color="auto"/>
              <w:bottom w:val="dotted" w:sz="4" w:space="0" w:color="auto"/>
            </w:tcBorders>
            <w:shd w:val="clear" w:color="auto" w:fill="E0E0E0"/>
          </w:tcPr>
          <w:p w14:paraId="1731BC76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b/>
                <w:sz w:val="18"/>
              </w:rPr>
            </w:pPr>
            <w:r>
              <w:rPr>
                <w:b/>
                <w:sz w:val="18"/>
              </w:rPr>
              <w:t>Grau</w:t>
            </w:r>
          </w:p>
        </w:tc>
        <w:tc>
          <w:tcPr>
            <w:tcW w:w="702" w:type="dxa"/>
            <w:tcBorders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A17C26C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2835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2C8A94FC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b/>
                <w:sz w:val="18"/>
              </w:rPr>
            </w:pPr>
          </w:p>
        </w:tc>
        <w:tc>
          <w:tcPr>
            <w:tcW w:w="6946" w:type="dxa"/>
            <w:vMerge/>
            <w:shd w:val="clear" w:color="auto" w:fill="auto"/>
          </w:tcPr>
          <w:p w14:paraId="5B8242AA" w14:textId="77777777" w:rsidR="004D7684" w:rsidRDefault="004D7684">
            <w:pPr>
              <w:tabs>
                <w:tab w:val="left" w:pos="2552"/>
                <w:tab w:val="left" w:pos="3544"/>
                <w:tab w:val="left" w:pos="4536"/>
                <w:tab w:val="left" w:pos="5529"/>
                <w:tab w:val="left" w:pos="6237"/>
                <w:tab w:val="left" w:pos="7088"/>
                <w:tab w:val="left" w:pos="7230"/>
                <w:tab w:val="left" w:pos="7513"/>
                <w:tab w:val="left" w:pos="8222"/>
                <w:tab w:val="right" w:pos="9923"/>
              </w:tabs>
              <w:spacing w:before="60"/>
              <w:ind w:right="-2"/>
              <w:rPr>
                <w:b/>
                <w:sz w:val="18"/>
              </w:rPr>
            </w:pPr>
          </w:p>
        </w:tc>
      </w:tr>
    </w:tbl>
    <w:p w14:paraId="6C30836E" w14:textId="77777777" w:rsidR="004656D3" w:rsidRDefault="004656D3" w:rsidP="004D7684">
      <w:pPr>
        <w:tabs>
          <w:tab w:val="left" w:pos="2552"/>
          <w:tab w:val="left" w:pos="3544"/>
          <w:tab w:val="left" w:pos="4536"/>
          <w:tab w:val="left" w:pos="5529"/>
          <w:tab w:val="left" w:pos="6237"/>
          <w:tab w:val="left" w:pos="7088"/>
          <w:tab w:val="left" w:pos="7230"/>
          <w:tab w:val="left" w:pos="7513"/>
          <w:tab w:val="left" w:pos="8222"/>
          <w:tab w:val="right" w:pos="9923"/>
        </w:tabs>
        <w:rPr>
          <w:sz w:val="20"/>
          <w:lang w:val="en-GB"/>
        </w:rPr>
      </w:pPr>
    </w:p>
    <w:sectPr w:rsidR="004656D3" w:rsidSect="008124B8">
      <w:headerReference w:type="default" r:id="rId10"/>
      <w:footerReference w:type="default" r:id="rId11"/>
      <w:type w:val="continuous"/>
      <w:pgSz w:w="16838" w:h="11906" w:orient="landscape" w:code="9"/>
      <w:pgMar w:top="-1135" w:right="851" w:bottom="567" w:left="680" w:header="360" w:footer="95" w:gutter="0"/>
      <w:cols w:space="2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61CDDF" w14:textId="77777777" w:rsidR="00D15CE9" w:rsidRDefault="00D15CE9">
      <w:r>
        <w:separator/>
      </w:r>
    </w:p>
  </w:endnote>
  <w:endnote w:type="continuationSeparator" w:id="0">
    <w:p w14:paraId="6A968421" w14:textId="77777777" w:rsidR="00D15CE9" w:rsidRDefault="00D15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Book">
    <w:altName w:val="Candara"/>
    <w:charset w:val="00"/>
    <w:family w:val="auto"/>
    <w:pitch w:val="variable"/>
    <w:sig w:usb0="00000001" w:usb1="500078FA" w:usb2="00000000" w:usb3="00000000" w:csb0="00000111" w:csb1="00000000"/>
  </w:font>
  <w:font w:name="Futura Bold">
    <w:altName w:val="Segoe UI Semibold"/>
    <w:charset w:val="00"/>
    <w:family w:val="auto"/>
    <w:pitch w:val="variable"/>
    <w:sig w:usb0="A00000EF" w:usb1="500078FA" w:usb2="00000000" w:usb3="00000000" w:csb0="00000111" w:csb1="00000000"/>
  </w:font>
  <w:font w:name="Futura Light">
    <w:charset w:val="00"/>
    <w:family w:val="auto"/>
    <w:pitch w:val="variable"/>
    <w:sig w:usb0="A00000EF" w:usb1="500078FA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0BF4A" w14:textId="77777777" w:rsidR="004209DC" w:rsidRDefault="004209DC">
    <w:pPr>
      <w:pStyle w:val="Fuzeile"/>
      <w:tabs>
        <w:tab w:val="left" w:pos="2835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BD7227" w14:textId="77777777" w:rsidR="00D15CE9" w:rsidRDefault="00D15CE9">
      <w:r>
        <w:separator/>
      </w:r>
    </w:p>
  </w:footnote>
  <w:footnote w:type="continuationSeparator" w:id="0">
    <w:p w14:paraId="40DC250A" w14:textId="77777777" w:rsidR="00D15CE9" w:rsidRDefault="00D15C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81751" w14:textId="77777777" w:rsidR="004209DC" w:rsidRDefault="00397FE5">
    <w:pPr>
      <w:pStyle w:val="Kopfzeile"/>
      <w:tabs>
        <w:tab w:val="left" w:pos="3000"/>
      </w:tabs>
      <w:ind w:right="867"/>
      <w:jc w:val="right"/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132C231" wp14:editId="7350AD83">
              <wp:simplePos x="0" y="0"/>
              <wp:positionH relativeFrom="column">
                <wp:posOffset>-37465</wp:posOffset>
              </wp:positionH>
              <wp:positionV relativeFrom="paragraph">
                <wp:posOffset>-35560</wp:posOffset>
              </wp:positionV>
              <wp:extent cx="9753600" cy="381000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53600" cy="381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1D6103" w14:textId="77777777" w:rsidR="004209DC" w:rsidRDefault="004209DC">
                          <w:pPr>
                            <w:jc w:val="center"/>
                            <w:rPr>
                              <w:rFonts w:ascii="Futura Bold" w:hAnsi="Futura Bold"/>
                              <w:sz w:val="28"/>
                            </w:rPr>
                          </w:pPr>
                          <w:r>
                            <w:rPr>
                              <w:rFonts w:ascii="Futura Bold" w:hAnsi="Futura Bold"/>
                              <w:sz w:val="28"/>
                            </w:rPr>
                            <w:t>ZTV Drucksachenbestellung bei der Zürcher Kantonalbank</w:t>
                          </w:r>
                        </w:p>
                        <w:p w14:paraId="771FBBFA" w14:textId="77777777" w:rsidR="004209DC" w:rsidRDefault="004209DC">
                          <w:pPr>
                            <w:pStyle w:val="Textkrper"/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32C23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2.95pt;margin-top:-2.8pt;width:768pt;height:3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" stroked="f">
              <v:textbox>
                <w:txbxContent>
                  <w:p w14:paraId="791D6103" w14:textId="77777777" w:rsidR="004209DC" w:rsidRDefault="004209DC">
                    <w:pPr>
                      <w:jc w:val="center"/>
                      <w:rPr>
                        <w:rFonts w:ascii="Futura Bold" w:hAnsi="Futura Bold"/>
                        <w:sz w:val="28"/>
                      </w:rPr>
                    </w:pPr>
                    <w:r>
                      <w:rPr>
                        <w:rFonts w:ascii="Futura Bold" w:hAnsi="Futura Bold"/>
                        <w:sz w:val="28"/>
                      </w:rPr>
                      <w:t>ZTV Drucksachenbestellung bei der Zürcher Kantonalbank</w:t>
                    </w:r>
                  </w:p>
                  <w:p w14:paraId="771FBBFA" w14:textId="77777777" w:rsidR="004209DC" w:rsidRDefault="004209DC">
                    <w:pPr>
                      <w:pStyle w:val="Textkrper"/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4209DC">
      <w:rPr>
        <w:rFonts w:ascii="Futura Bold" w:hAnsi="Futura Bold"/>
      </w:rPr>
      <w:tab/>
    </w:r>
    <w:r w:rsidR="004209DC">
      <w:rPr>
        <w:rFonts w:ascii="Futura Bold" w:hAnsi="Futura Bold"/>
      </w:rPr>
      <w:tab/>
    </w:r>
    <w:r w:rsidR="004209DC">
      <w:rPr>
        <w:rFonts w:ascii="Futura Bold" w:hAnsi="Futura Bold"/>
      </w:rPr>
      <w:tab/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14F49"/>
    <w:multiLevelType w:val="hybridMultilevel"/>
    <w:tmpl w:val="E89EA520"/>
    <w:lvl w:ilvl="0" w:tplc="04070001">
      <w:start w:val="2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edit="forms" w:formatting="1" w:enforcement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3AE"/>
    <w:rsid w:val="00003AC4"/>
    <w:rsid w:val="000162F1"/>
    <w:rsid w:val="00052618"/>
    <w:rsid w:val="0006651D"/>
    <w:rsid w:val="00066CA7"/>
    <w:rsid w:val="00076A37"/>
    <w:rsid w:val="000A7518"/>
    <w:rsid w:val="000E1439"/>
    <w:rsid w:val="0010780D"/>
    <w:rsid w:val="001244EC"/>
    <w:rsid w:val="001268DF"/>
    <w:rsid w:val="00130AC1"/>
    <w:rsid w:val="001316CB"/>
    <w:rsid w:val="00166DA3"/>
    <w:rsid w:val="00190266"/>
    <w:rsid w:val="00193F0C"/>
    <w:rsid w:val="001D6B10"/>
    <w:rsid w:val="001E3F20"/>
    <w:rsid w:val="001F0837"/>
    <w:rsid w:val="001F169A"/>
    <w:rsid w:val="001F1914"/>
    <w:rsid w:val="00216F16"/>
    <w:rsid w:val="00223249"/>
    <w:rsid w:val="00234B86"/>
    <w:rsid w:val="00237919"/>
    <w:rsid w:val="002507E0"/>
    <w:rsid w:val="00253612"/>
    <w:rsid w:val="00296727"/>
    <w:rsid w:val="002A1B7A"/>
    <w:rsid w:val="002D7B1F"/>
    <w:rsid w:val="002F6E20"/>
    <w:rsid w:val="002F7F36"/>
    <w:rsid w:val="0030717F"/>
    <w:rsid w:val="00325DC0"/>
    <w:rsid w:val="003326B7"/>
    <w:rsid w:val="00357E42"/>
    <w:rsid w:val="00390F8F"/>
    <w:rsid w:val="00397FE5"/>
    <w:rsid w:val="003A4835"/>
    <w:rsid w:val="003D27EC"/>
    <w:rsid w:val="003F050C"/>
    <w:rsid w:val="003F1265"/>
    <w:rsid w:val="004209DC"/>
    <w:rsid w:val="00420C44"/>
    <w:rsid w:val="00430C56"/>
    <w:rsid w:val="00432716"/>
    <w:rsid w:val="004656D3"/>
    <w:rsid w:val="004C640B"/>
    <w:rsid w:val="004D7684"/>
    <w:rsid w:val="004F7505"/>
    <w:rsid w:val="00543690"/>
    <w:rsid w:val="005479AB"/>
    <w:rsid w:val="00585BD4"/>
    <w:rsid w:val="005A0F77"/>
    <w:rsid w:val="00600DCE"/>
    <w:rsid w:val="006136EC"/>
    <w:rsid w:val="00631926"/>
    <w:rsid w:val="00654C79"/>
    <w:rsid w:val="00667E1A"/>
    <w:rsid w:val="006A3790"/>
    <w:rsid w:val="006A6743"/>
    <w:rsid w:val="006E117C"/>
    <w:rsid w:val="006F14FC"/>
    <w:rsid w:val="007051F3"/>
    <w:rsid w:val="00714002"/>
    <w:rsid w:val="007575B7"/>
    <w:rsid w:val="00762BF0"/>
    <w:rsid w:val="00771538"/>
    <w:rsid w:val="007800FD"/>
    <w:rsid w:val="0078268B"/>
    <w:rsid w:val="007B3CFD"/>
    <w:rsid w:val="00800451"/>
    <w:rsid w:val="00805300"/>
    <w:rsid w:val="00810936"/>
    <w:rsid w:val="008124B8"/>
    <w:rsid w:val="008137FB"/>
    <w:rsid w:val="00827A36"/>
    <w:rsid w:val="00842169"/>
    <w:rsid w:val="00846424"/>
    <w:rsid w:val="008822BD"/>
    <w:rsid w:val="008825AE"/>
    <w:rsid w:val="008A6974"/>
    <w:rsid w:val="008B2CAF"/>
    <w:rsid w:val="008D6651"/>
    <w:rsid w:val="008E0D97"/>
    <w:rsid w:val="008E2B2C"/>
    <w:rsid w:val="00901740"/>
    <w:rsid w:val="00902744"/>
    <w:rsid w:val="00903313"/>
    <w:rsid w:val="00913166"/>
    <w:rsid w:val="00953000"/>
    <w:rsid w:val="0095383F"/>
    <w:rsid w:val="009748D0"/>
    <w:rsid w:val="00995282"/>
    <w:rsid w:val="009A0BEE"/>
    <w:rsid w:val="009B163B"/>
    <w:rsid w:val="009C72F8"/>
    <w:rsid w:val="00A010B5"/>
    <w:rsid w:val="00A0665B"/>
    <w:rsid w:val="00A31540"/>
    <w:rsid w:val="00A57D92"/>
    <w:rsid w:val="00A622BD"/>
    <w:rsid w:val="00A66033"/>
    <w:rsid w:val="00A6683B"/>
    <w:rsid w:val="00A83BE3"/>
    <w:rsid w:val="00A862F4"/>
    <w:rsid w:val="00AD6517"/>
    <w:rsid w:val="00AE4FF0"/>
    <w:rsid w:val="00AE7972"/>
    <w:rsid w:val="00AF6668"/>
    <w:rsid w:val="00B00E84"/>
    <w:rsid w:val="00B46E1E"/>
    <w:rsid w:val="00B6499B"/>
    <w:rsid w:val="00B75CA1"/>
    <w:rsid w:val="00BA0907"/>
    <w:rsid w:val="00BA1E12"/>
    <w:rsid w:val="00BA6732"/>
    <w:rsid w:val="00C4526D"/>
    <w:rsid w:val="00C6002B"/>
    <w:rsid w:val="00C92F67"/>
    <w:rsid w:val="00CA0567"/>
    <w:rsid w:val="00CA65BC"/>
    <w:rsid w:val="00CD1E27"/>
    <w:rsid w:val="00CE3514"/>
    <w:rsid w:val="00D13CFC"/>
    <w:rsid w:val="00D13D21"/>
    <w:rsid w:val="00D15CE9"/>
    <w:rsid w:val="00D20E92"/>
    <w:rsid w:val="00D32224"/>
    <w:rsid w:val="00D34684"/>
    <w:rsid w:val="00D34BC5"/>
    <w:rsid w:val="00D83AD8"/>
    <w:rsid w:val="00D864D2"/>
    <w:rsid w:val="00D977E7"/>
    <w:rsid w:val="00DD45B3"/>
    <w:rsid w:val="00DD6632"/>
    <w:rsid w:val="00DF6CDD"/>
    <w:rsid w:val="00E022D5"/>
    <w:rsid w:val="00E12611"/>
    <w:rsid w:val="00E126AE"/>
    <w:rsid w:val="00E263AE"/>
    <w:rsid w:val="00E3140B"/>
    <w:rsid w:val="00E42099"/>
    <w:rsid w:val="00E61E40"/>
    <w:rsid w:val="00EA1CC0"/>
    <w:rsid w:val="00EA472D"/>
    <w:rsid w:val="00EC2383"/>
    <w:rsid w:val="00ED155C"/>
    <w:rsid w:val="00ED2D66"/>
    <w:rsid w:val="00EE14F0"/>
    <w:rsid w:val="00F10476"/>
    <w:rsid w:val="00F35699"/>
    <w:rsid w:val="00F54997"/>
    <w:rsid w:val="00F74201"/>
    <w:rsid w:val="00FB0EAE"/>
    <w:rsid w:val="00FC584F"/>
    <w:rsid w:val="00FD6B1F"/>
    <w:rsid w:val="00FF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."/>
  <w:listSeparator w:val=";"/>
  <w14:docId w14:val="539760BC"/>
  <w15:docId w15:val="{BB1A53B2-EDA6-4D28-B176-0B4B34FA9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E14F0"/>
    <w:pPr>
      <w:overflowPunct w:val="0"/>
      <w:autoSpaceDE w:val="0"/>
      <w:autoSpaceDN w:val="0"/>
      <w:adjustRightInd w:val="0"/>
      <w:textAlignment w:val="baseline"/>
    </w:pPr>
    <w:rPr>
      <w:rFonts w:ascii="Futura Book" w:hAnsi="Futura Book"/>
      <w:sz w:val="19"/>
      <w:lang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ascii="Futura Bold" w:hAnsi="Futura Bold"/>
      <w:b/>
      <w:kern w:val="28"/>
      <w:sz w:val="26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Futura Bold" w:hAnsi="Futura Bold"/>
      <w:b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rFonts w:ascii="Futura Light" w:hAnsi="Futura Light"/>
      <w:sz w:val="16"/>
    </w:rPr>
  </w:style>
  <w:style w:type="character" w:styleId="Endnotenzeichen">
    <w:name w:val="endnote reference"/>
    <w:semiHidden/>
    <w:rPr>
      <w:rFonts w:ascii="Futura Book" w:hAnsi="Futura Book"/>
      <w:sz w:val="16"/>
      <w:vertAlign w:val="superscript"/>
    </w:rPr>
  </w:style>
  <w:style w:type="character" w:styleId="Funotenzeichen">
    <w:name w:val="footnote reference"/>
    <w:semiHidden/>
    <w:rPr>
      <w:rFonts w:ascii="Futura Book" w:hAnsi="Futura Book"/>
      <w:sz w:val="18"/>
      <w:vertAlign w:val="superscript"/>
    </w:rPr>
  </w:style>
  <w:style w:type="paragraph" w:styleId="Index1">
    <w:name w:val="index 1"/>
    <w:basedOn w:val="Standard"/>
    <w:next w:val="Standard"/>
    <w:semiHidden/>
    <w:pPr>
      <w:tabs>
        <w:tab w:val="right" w:leader="dot" w:pos="9072"/>
      </w:tabs>
      <w:ind w:left="220" w:hanging="220"/>
    </w:pPr>
  </w:style>
  <w:style w:type="paragraph" w:styleId="Indexberschrift">
    <w:name w:val="index heading"/>
    <w:basedOn w:val="Standard"/>
    <w:next w:val="Index1"/>
    <w:semiHidden/>
    <w:rPr>
      <w:rFonts w:ascii="Futura Bold" w:hAnsi="Futura Bold"/>
      <w:b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b/>
    </w:rPr>
  </w:style>
  <w:style w:type="character" w:styleId="Seitenzahl">
    <w:name w:val="page number"/>
    <w:semiHidden/>
    <w:rPr>
      <w:rFonts w:ascii="Futura Book" w:hAnsi="Futura Book"/>
      <w:sz w:val="22"/>
    </w:rPr>
  </w:style>
  <w:style w:type="paragraph" w:styleId="Titel">
    <w:name w:val="Title"/>
    <w:basedOn w:val="berschrift1"/>
    <w:qFormat/>
    <w:pPr>
      <w:outlineLvl w:val="9"/>
    </w:pPr>
  </w:style>
  <w:style w:type="paragraph" w:styleId="Untertitel">
    <w:name w:val="Subtitle"/>
    <w:basedOn w:val="Standard"/>
    <w:qFormat/>
    <w:pPr>
      <w:spacing w:after="60"/>
      <w:jc w:val="center"/>
    </w:pPr>
    <w:rPr>
      <w:sz w:val="24"/>
    </w:rPr>
  </w:style>
  <w:style w:type="character" w:styleId="Zeilennummer">
    <w:name w:val="line number"/>
    <w:semiHidden/>
    <w:rPr>
      <w:rFonts w:ascii="Futura Book" w:hAnsi="Futura Book"/>
      <w:sz w:val="22"/>
    </w:rPr>
  </w:style>
  <w:style w:type="paragraph" w:styleId="RGV-berschrift">
    <w:name w:val="toa heading"/>
    <w:basedOn w:val="Standard"/>
    <w:next w:val="Standard"/>
    <w:semiHidden/>
    <w:pPr>
      <w:spacing w:before="120"/>
    </w:pPr>
    <w:rPr>
      <w:b/>
      <w:sz w:val="24"/>
    </w:rPr>
  </w:style>
  <w:style w:type="paragraph" w:styleId="Rechtsgrundlagenverzeichnis">
    <w:name w:val="table of authorities"/>
    <w:basedOn w:val="Standard"/>
    <w:next w:val="Standard"/>
    <w:semiHidden/>
    <w:pPr>
      <w:tabs>
        <w:tab w:val="right" w:leader="dot" w:pos="9072"/>
      </w:tabs>
      <w:ind w:left="220" w:hanging="220"/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Dokumentstruktur1">
    <w:name w:val="Dokumentstruktur1"/>
    <w:basedOn w:val="Standard"/>
    <w:pPr>
      <w:shd w:val="clear" w:color="auto" w:fill="000080"/>
    </w:pPr>
    <w:rPr>
      <w:rFonts w:ascii="Tahoma" w:hAnsi="Tahoma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Textkrper">
    <w:name w:val="Body Text"/>
    <w:basedOn w:val="Standard"/>
    <w:semiHidden/>
    <w:rPr>
      <w:rFonts w:ascii="Futura Bold" w:hAnsi="Futura Bold"/>
      <w:sz w:val="17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651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06651D"/>
    <w:rPr>
      <w:rFonts w:ascii="Tahoma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tv.ch/data/index.php/verband/dienstleistungen/anlassbetreuun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ztv.ch/data/index.php/component/jdownloads/send/26-zuercher-kantonalbank/216-factsheet-drucksachenangebot-zkb" TargetMode="External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vorlagen2000\Druckauftrag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5CCD520369194BAF7288EADA59975F" ma:contentTypeVersion="17" ma:contentTypeDescription="Ein neues Dokument erstellen." ma:contentTypeScope="" ma:versionID="e54497e51b41b37e3464ba73429bd40d">
  <xsd:schema xmlns:xsd="http://www.w3.org/2001/XMLSchema" xmlns:xs="http://www.w3.org/2001/XMLSchema" xmlns:p="http://schemas.microsoft.com/office/2006/metadata/properties" xmlns:ns2="023c48ad-b534-482c-b1d3-9ec7dc42448e" xmlns:ns3="2c546474-04f8-4499-baae-7c9b84e9cf11" targetNamespace="http://schemas.microsoft.com/office/2006/metadata/properties" ma:root="true" ma:fieldsID="1e2987a2768875b78e8061bdb9ff3d45" ns2:_="" ns3:_="">
    <xsd:import namespace="023c48ad-b534-482c-b1d3-9ec7dc42448e"/>
    <xsd:import namespace="2c546474-04f8-4499-baae-7c9b84e9cf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c48ad-b534-482c-b1d3-9ec7dc4244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756d44f-6159-494e-9320-99c37d90b965}" ma:internalName="TaxCatchAll" ma:showField="CatchAllData" ma:web="023c48ad-b534-482c-b1d3-9ec7dc4244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46474-04f8-4499-baae-7c9b84e9cf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c4c14ae7-70cf-4c74-9866-348098ef6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3c48ad-b534-482c-b1d3-9ec7dc42448e" xsi:nil="true"/>
    <lcf76f155ced4ddcb4097134ff3c332f xmlns="2c546474-04f8-4499-baae-7c9b84e9cf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38B703F-2CA2-452F-A3CD-151FD14B51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488C8C-DB92-4926-AF8B-3187784E8A55}"/>
</file>

<file path=customXml/itemProps3.xml><?xml version="1.0" encoding="utf-8"?>
<ds:datastoreItem xmlns:ds="http://schemas.openxmlformats.org/officeDocument/2006/customXml" ds:itemID="{4445E99A-E58F-4E60-B51A-6C91564217B5}"/>
</file>

<file path=customXml/itemProps4.xml><?xml version="1.0" encoding="utf-8"?>
<ds:datastoreItem xmlns:ds="http://schemas.openxmlformats.org/officeDocument/2006/customXml" ds:itemID="{4F9C3A81-6580-4F21-8536-B6863E59BF6D}"/>
</file>

<file path=docProps/app.xml><?xml version="1.0" encoding="utf-8"?>
<Properties xmlns="http://schemas.openxmlformats.org/officeDocument/2006/extended-properties" xmlns:vt="http://schemas.openxmlformats.org/officeDocument/2006/docPropsVTypes">
  <Template>Druckauftrag.dot</Template>
  <TotalTime>0</TotalTime>
  <Pages>3</Pages>
  <Words>918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Druckauftrag</vt:lpstr>
    </vt:vector>
  </TitlesOfParts>
  <Manager>LPDDD</Manager>
  <Company>Zürcher Kantonalbank</Company>
  <LinksUpToDate>false</LinksUpToDate>
  <CharactersWithSpaces>6690</CharactersWithSpaces>
  <SharedDoc>false</SharedDoc>
  <HLinks>
    <vt:vector size="12" baseType="variant">
      <vt:variant>
        <vt:i4>2424867</vt:i4>
      </vt:variant>
      <vt:variant>
        <vt:i4>48</vt:i4>
      </vt:variant>
      <vt:variant>
        <vt:i4>0</vt:i4>
      </vt:variant>
      <vt:variant>
        <vt:i4>5</vt:i4>
      </vt:variant>
      <vt:variant>
        <vt:lpwstr>http://www.ztv.ch/site/index.php/services/anlassbetreuung/zuercher-kantonalbank/drucksachenservice-webtool</vt:lpwstr>
      </vt:variant>
      <vt:variant>
        <vt:lpwstr/>
      </vt:variant>
      <vt:variant>
        <vt:i4>2031696</vt:i4>
      </vt:variant>
      <vt:variant>
        <vt:i4>45</vt:i4>
      </vt:variant>
      <vt:variant>
        <vt:i4>0</vt:i4>
      </vt:variant>
      <vt:variant>
        <vt:i4>5</vt:i4>
      </vt:variant>
      <vt:variant>
        <vt:lpwstr>http://www.ztv.ch/site/index.php/services/anlassbetreuung/kontakt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Druckauftrag</dc:title>
  <dc:subject>Druckauftrag für LDDL/LDDDC</dc:subject>
  <dc:creator>Nicole Strub</dc:creator>
  <cp:keywords>Druckauftrag, LDDL/LDDDC</cp:keywords>
  <dc:description>03.0171.3.1_x000d_
Version 1.1/06.06</dc:description>
  <cp:lastModifiedBy>Judith Hotz</cp:lastModifiedBy>
  <cp:revision>2</cp:revision>
  <cp:lastPrinted>2015-02-03T06:33:00Z</cp:lastPrinted>
  <dcterms:created xsi:type="dcterms:W3CDTF">2020-02-26T13:50:00Z</dcterms:created>
  <dcterms:modified xsi:type="dcterms:W3CDTF">2020-02-26T13:50:00Z</dcterms:modified>
  <cp:category>Word, Office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0x010100185CCD520369194BAF7288EADA59975F</vt:lpwstr>
  </property>
</Properties>
</file>