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71338" w14:textId="77777777" w:rsidR="004259A6" w:rsidRDefault="004259A6">
      <w:pPr>
        <w:sectPr w:rsidR="004259A6" w:rsidSect="006D11E6">
          <w:footerReference w:type="default" r:id="rId9"/>
          <w:pgSz w:w="11905" w:h="16837" w:code="9"/>
          <w:pgMar w:top="851" w:right="851" w:bottom="0" w:left="851" w:header="0" w:footer="1191" w:gutter="0"/>
          <w:paperSrc w:first="7" w:other="7"/>
          <w:cols w:space="708"/>
          <w:docGrid w:linePitch="299"/>
        </w:sectPr>
      </w:pPr>
      <w:bookmarkStart w:id="2" w:name="_Hlk33605590"/>
    </w:p>
    <w:p w14:paraId="115BF2B6" w14:textId="77777777" w:rsidR="00304E24" w:rsidRPr="006107FA" w:rsidRDefault="00304E24"/>
    <w:p w14:paraId="51F7133A" w14:textId="77777777" w:rsidR="006107FA" w:rsidRPr="006107FA" w:rsidRDefault="006107FA"/>
    <w:p w14:paraId="51F7133B" w14:textId="77777777" w:rsidR="006107FA" w:rsidRPr="006107FA" w:rsidRDefault="006107FA"/>
    <w:p w14:paraId="51F7133C" w14:textId="77777777" w:rsidR="006107FA" w:rsidRDefault="006107FA"/>
    <w:p w14:paraId="51F7133D" w14:textId="77777777" w:rsidR="006107FA" w:rsidRDefault="006107FA"/>
    <w:p w14:paraId="51F7133E" w14:textId="77777777" w:rsidR="006107FA" w:rsidRPr="006107FA" w:rsidRDefault="006107FA"/>
    <w:p w14:paraId="51F7133F" w14:textId="77777777" w:rsidR="003D45F3" w:rsidRPr="006107FA" w:rsidRDefault="003D45F3" w:rsidP="006107FA"/>
    <w:bookmarkEnd w:id="2"/>
    <w:p w14:paraId="51F71340" w14:textId="77777777" w:rsidR="00EA7CDF" w:rsidRDefault="00EA7CDF">
      <w:pPr>
        <w:sectPr w:rsidR="00EA7CDF" w:rsidSect="001E325B">
          <w:type w:val="continuous"/>
          <w:pgSz w:w="11905" w:h="16837" w:code="9"/>
          <w:pgMar w:top="709" w:right="1415" w:bottom="0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51F71341" w14:textId="77777777" w:rsidR="00EA7CDF" w:rsidRDefault="00EA7CDF"/>
    <w:sectPr w:rsidR="00EA7CDF" w:rsidSect="001E325B">
      <w:footerReference w:type="default" r:id="rId10"/>
      <w:pgSz w:w="11905" w:h="16837" w:code="9"/>
      <w:pgMar w:top="851" w:right="851" w:bottom="0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71344" w14:textId="77777777" w:rsidR="00DF5835" w:rsidRDefault="00DF5835" w:rsidP="00DF5835">
      <w:r>
        <w:separator/>
      </w:r>
    </w:p>
  </w:endnote>
  <w:endnote w:type="continuationSeparator" w:id="0">
    <w:p w14:paraId="51F71345" w14:textId="77777777" w:rsidR="00DF5835" w:rsidRDefault="00DF5835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1346" w14:textId="1153EE9D" w:rsidR="00DF5835" w:rsidRDefault="006D11E6" w:rsidP="00DF5835">
    <w:pPr>
      <w:pStyle w:val="Fuzeile"/>
      <w:tabs>
        <w:tab w:val="clear" w:pos="4536"/>
        <w:tab w:val="clear" w:pos="9072"/>
        <w:tab w:val="right" w:pos="10206"/>
      </w:tabs>
    </w:pPr>
    <w:bookmarkStart w:id="0" w:name="_Hlk33528698"/>
    <w:bookmarkStart w:id="1" w:name="_Hlk33528699"/>
    <w:r>
      <w:rPr>
        <w:noProof/>
      </w:rPr>
      <w:drawing>
        <wp:anchor distT="0" distB="0" distL="114300" distR="114300" simplePos="0" relativeHeight="251659264" behindDoc="0" locked="0" layoutInCell="1" allowOverlap="1" wp14:anchorId="13F7FFDD" wp14:editId="1813A2C6">
          <wp:simplePos x="0" y="0"/>
          <wp:positionH relativeFrom="leftMargin">
            <wp:posOffset>5627370</wp:posOffset>
          </wp:positionH>
          <wp:positionV relativeFrom="topMargin">
            <wp:posOffset>9784715</wp:posOffset>
          </wp:positionV>
          <wp:extent cx="1076325" cy="427990"/>
          <wp:effectExtent l="0" t="0" r="9525" b="0"/>
          <wp:wrapThrough wrapText="bothSides">
            <wp:wrapPolygon edited="0">
              <wp:start x="0" y="0"/>
              <wp:lineTo x="0" y="20190"/>
              <wp:lineTo x="21409" y="20190"/>
              <wp:lineTo x="21409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auptsponsorin_100mm_POS_s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427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1508">
      <w:rPr>
        <w:noProof/>
      </w:rPr>
      <w:drawing>
        <wp:anchor distT="0" distB="0" distL="114300" distR="114300" simplePos="0" relativeHeight="251658240" behindDoc="0" locked="0" layoutInCell="1" allowOverlap="1" wp14:anchorId="30AD490E" wp14:editId="6CD08E9A">
          <wp:simplePos x="0" y="0"/>
          <wp:positionH relativeFrom="leftMargin">
            <wp:posOffset>575945</wp:posOffset>
          </wp:positionH>
          <wp:positionV relativeFrom="topMargin">
            <wp:posOffset>9775190</wp:posOffset>
          </wp:positionV>
          <wp:extent cx="756000" cy="482400"/>
          <wp:effectExtent l="0" t="0" r="6350" b="0"/>
          <wp:wrapThrough wrapText="bothSides">
            <wp:wrapPolygon edited="0">
              <wp:start x="0" y="0"/>
              <wp:lineTo x="0" y="20490"/>
              <wp:lineTo x="21237" y="20490"/>
              <wp:lineTo x="21237" y="0"/>
              <wp:lineTo x="0" y="0"/>
            </wp:wrapPolygon>
          </wp:wrapThrough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TV_Logo-Patronat_A4_S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5835">
      <w:tab/>
    </w:r>
    <w:bookmarkEnd w:id="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1347" w14:textId="77777777" w:rsidR="004259A6" w:rsidRDefault="004259A6" w:rsidP="001E325B">
    <w:pPr>
      <w:pStyle w:val="Fuzeil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71342" w14:textId="77777777" w:rsidR="00DF5835" w:rsidRDefault="00DF5835" w:rsidP="00DF5835">
      <w:r>
        <w:separator/>
      </w:r>
    </w:p>
  </w:footnote>
  <w:footnote w:type="continuationSeparator" w:id="0">
    <w:p w14:paraId="51F71343" w14:textId="77777777" w:rsidR="00DF5835" w:rsidRDefault="00DF5835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35"/>
    <w:rsid w:val="00021529"/>
    <w:rsid w:val="00031508"/>
    <w:rsid w:val="00061BEE"/>
    <w:rsid w:val="00146E4B"/>
    <w:rsid w:val="001E325B"/>
    <w:rsid w:val="002F22F2"/>
    <w:rsid w:val="00304E24"/>
    <w:rsid w:val="00346501"/>
    <w:rsid w:val="003D45F3"/>
    <w:rsid w:val="004259A6"/>
    <w:rsid w:val="00465DE3"/>
    <w:rsid w:val="004E5D11"/>
    <w:rsid w:val="00512FD7"/>
    <w:rsid w:val="006107FA"/>
    <w:rsid w:val="00635D9A"/>
    <w:rsid w:val="00680B4F"/>
    <w:rsid w:val="006D11E6"/>
    <w:rsid w:val="00880ECB"/>
    <w:rsid w:val="008926CD"/>
    <w:rsid w:val="008F4E48"/>
    <w:rsid w:val="009352EA"/>
    <w:rsid w:val="00A736A2"/>
    <w:rsid w:val="00B60540"/>
    <w:rsid w:val="00D87065"/>
    <w:rsid w:val="00DF5835"/>
    <w:rsid w:val="00E6137A"/>
    <w:rsid w:val="00E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713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8E9C79-F265-4064-8612-737FF81F5074}"/>
</file>

<file path=customXml/itemProps2.xml><?xml version="1.0" encoding="utf-8"?>
<ds:datastoreItem xmlns:ds="http://schemas.openxmlformats.org/officeDocument/2006/customXml" ds:itemID="{488BCE17-0A57-42CE-A8CF-32698E8D9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E34F5-426A-4BCA-A5E6-AC794AA42AA0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2c546474-04f8-4499-baae-7c9b84e9cf11"/>
    <ds:schemaRef ds:uri="http://purl.org/dc/elements/1.1/"/>
    <ds:schemaRef ds:uri="http://schemas.openxmlformats.org/package/2006/metadata/core-properties"/>
    <ds:schemaRef ds:uri="023c48ad-b534-482c-b1d3-9ec7dc42448e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Vorlage_A4_mehrseitig_sw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Hotz</dc:creator>
  <cp:lastModifiedBy>Chantal Rüegg</cp:lastModifiedBy>
  <cp:revision>2</cp:revision>
  <dcterms:created xsi:type="dcterms:W3CDTF">2025-03-06T15:02:00Z</dcterms:created>
  <dcterms:modified xsi:type="dcterms:W3CDTF">2025-03-06T15:02:00Z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