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A235E" w14:textId="77777777" w:rsidR="00FE5210" w:rsidRDefault="00FE5210" w:rsidP="005C34C7">
      <w:pPr>
        <w:spacing w:after="0"/>
      </w:pPr>
    </w:p>
    <w:p w14:paraId="7FFBC568" w14:textId="77777777" w:rsidR="00FE5210" w:rsidRDefault="00FE5210" w:rsidP="005C34C7">
      <w:pPr>
        <w:spacing w:after="0"/>
      </w:pPr>
    </w:p>
    <w:sectPr w:rsidR="00FE5210" w:rsidSect="00FE5210">
      <w:headerReference w:type="default" r:id="rId9"/>
      <w:footerReference w:type="default" r:id="rId10"/>
      <w:pgSz w:w="11906" w:h="16838" w:code="9"/>
      <w:pgMar w:top="1135" w:right="1474" w:bottom="1644" w:left="1474" w:header="680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81A1E" w14:textId="77777777" w:rsidR="00D43598" w:rsidRDefault="00D43598" w:rsidP="0034270E">
      <w:pPr>
        <w:spacing w:after="0" w:line="240" w:lineRule="auto"/>
      </w:pPr>
      <w:r>
        <w:separator/>
      </w:r>
    </w:p>
  </w:endnote>
  <w:endnote w:type="continuationSeparator" w:id="0">
    <w:p w14:paraId="745C0600" w14:textId="77777777" w:rsidR="00D43598" w:rsidRDefault="00D43598" w:rsidP="00342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84B93" w14:textId="053EC869" w:rsidR="0034270E" w:rsidRDefault="00DE626A" w:rsidP="00FE5210">
    <w:pPr>
      <w:pStyle w:val="Fuzeile"/>
      <w:tabs>
        <w:tab w:val="left" w:pos="6405"/>
        <w:tab w:val="right" w:pos="8958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679940A" wp14:editId="30479DAA">
              <wp:simplePos x="0" y="0"/>
              <wp:positionH relativeFrom="column">
                <wp:posOffset>-461010</wp:posOffset>
              </wp:positionH>
              <wp:positionV relativeFrom="paragraph">
                <wp:posOffset>-586740</wp:posOffset>
              </wp:positionV>
              <wp:extent cx="1486800" cy="806400"/>
              <wp:effectExtent l="0" t="0" r="0" b="0"/>
              <wp:wrapNone/>
              <wp:docPr id="3322629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AAA674D" w14:textId="4B2520AF" w:rsidR="00DE626A" w:rsidRPr="00DE626A" w:rsidRDefault="00DE626A" w:rsidP="00A72866">
                          <w:pPr>
                            <w:spacing w:after="100" w:line="240" w:lineRule="auto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Patronat</w:t>
                          </w:r>
                        </w:p>
                        <w:p w14:paraId="0649D81B" w14:textId="77777777" w:rsidR="00DE626A" w:rsidRDefault="00DE626A" w:rsidP="00DE626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AC2C8A2" wp14:editId="43E395ED">
                                <wp:extent cx="756000" cy="362334"/>
                                <wp:effectExtent l="0" t="0" r="6350" b="0"/>
                                <wp:docPr id="59866975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8669756" name="Grafik 2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56000" cy="3623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79940A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-36.3pt;margin-top:-46.2pt;width:117.05pt;height:6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" filled="f" stroked="f" strokeweight=".5pt">
              <v:textbox>
                <w:txbxContent>
                  <w:p w14:paraId="4AAA674D" w14:textId="4B2520AF" w:rsidR="00DE626A" w:rsidRPr="00DE626A" w:rsidRDefault="00DE626A" w:rsidP="00A72866">
                    <w:pPr>
                      <w:spacing w:after="100" w:line="240" w:lineRule="auto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Patronat</w:t>
                    </w:r>
                  </w:p>
                  <w:p w14:paraId="0649D81B" w14:textId="77777777" w:rsidR="00DE626A" w:rsidRDefault="00DE626A" w:rsidP="00DE626A">
                    <w:r>
                      <w:rPr>
                        <w:noProof/>
                      </w:rPr>
                      <w:drawing>
                        <wp:inline distT="0" distB="0" distL="0" distR="0" wp14:anchorId="0AC2C8A2" wp14:editId="43E395ED">
                          <wp:extent cx="756000" cy="362334"/>
                          <wp:effectExtent l="0" t="0" r="6350" b="0"/>
                          <wp:docPr id="59866975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8669756" name="Grafik 2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56000" cy="36233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39D6CE" wp14:editId="1F11C15F">
              <wp:simplePos x="0" y="0"/>
              <wp:positionH relativeFrom="column">
                <wp:posOffset>4719955</wp:posOffset>
              </wp:positionH>
              <wp:positionV relativeFrom="paragraph">
                <wp:posOffset>-583565</wp:posOffset>
              </wp:positionV>
              <wp:extent cx="1486800" cy="806400"/>
              <wp:effectExtent l="0" t="0" r="0" b="0"/>
              <wp:wrapNone/>
              <wp:docPr id="885005902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5CF2B37" w14:textId="1F3D6641" w:rsidR="00DE626A" w:rsidRPr="00DE626A" w:rsidRDefault="00DE626A" w:rsidP="00DE626A">
                          <w:pPr>
                            <w:spacing w:after="120" w:line="288" w:lineRule="auto"/>
                            <w:rPr>
                              <w:sz w:val="12"/>
                              <w:szCs w:val="12"/>
                            </w:rPr>
                          </w:pPr>
                          <w:r w:rsidRPr="00DE626A">
                            <w:rPr>
                              <w:sz w:val="12"/>
                              <w:szCs w:val="12"/>
                            </w:rPr>
                            <w:t>Hauptsponsorin</w:t>
                          </w:r>
                        </w:p>
                        <w:p w14:paraId="3EE4AB7B" w14:textId="63956A3D" w:rsidR="00DE626A" w:rsidRDefault="00DE626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6198311" wp14:editId="2ACA717D">
                                <wp:extent cx="906601" cy="288000"/>
                                <wp:effectExtent l="0" t="0" r="8255" b="0"/>
                                <wp:docPr id="152362416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23624166" name="Grafik 1523624166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6601" cy="288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39D6CE" id="_x0000_s1027" type="#_x0000_t202" style="position:absolute;margin-left:371.65pt;margin-top:-45.95pt;width:117.05pt;height:6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" filled="f" stroked="f" strokeweight=".5pt">
              <v:textbox>
                <w:txbxContent>
                  <w:p w14:paraId="05CF2B37" w14:textId="1F3D6641" w:rsidR="00DE626A" w:rsidRPr="00DE626A" w:rsidRDefault="00DE626A" w:rsidP="00DE626A">
                    <w:pPr>
                      <w:spacing w:after="120" w:line="288" w:lineRule="auto"/>
                      <w:rPr>
                        <w:sz w:val="12"/>
                        <w:szCs w:val="12"/>
                      </w:rPr>
                    </w:pPr>
                    <w:r w:rsidRPr="00DE626A">
                      <w:rPr>
                        <w:sz w:val="12"/>
                        <w:szCs w:val="12"/>
                      </w:rPr>
                      <w:t>Hauptsponsorin</w:t>
                    </w:r>
                  </w:p>
                  <w:p w14:paraId="3EE4AB7B" w14:textId="63956A3D" w:rsidR="00DE626A" w:rsidRDefault="00DE626A">
                    <w:r>
                      <w:rPr>
                        <w:noProof/>
                      </w:rPr>
                      <w:drawing>
                        <wp:inline distT="0" distB="0" distL="0" distR="0" wp14:anchorId="76198311" wp14:editId="2ACA717D">
                          <wp:extent cx="906601" cy="288000"/>
                          <wp:effectExtent l="0" t="0" r="8255" b="0"/>
                          <wp:docPr id="152362416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23624166" name="Grafik 1523624166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6601" cy="288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1B749" w14:textId="77777777" w:rsidR="00D43598" w:rsidRDefault="00D43598" w:rsidP="0034270E">
      <w:pPr>
        <w:spacing w:after="0" w:line="240" w:lineRule="auto"/>
      </w:pPr>
      <w:r>
        <w:separator/>
      </w:r>
    </w:p>
  </w:footnote>
  <w:footnote w:type="continuationSeparator" w:id="0">
    <w:p w14:paraId="1D7EC0E7" w14:textId="77777777" w:rsidR="00D43598" w:rsidRDefault="00D43598" w:rsidP="00342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49C64" w14:textId="77777777" w:rsidR="0034270E" w:rsidRDefault="0034270E" w:rsidP="0034270E">
    <w:pPr>
      <w:pStyle w:val="Kopfzeil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0E6"/>
    <w:rsid w:val="000C5154"/>
    <w:rsid w:val="00116386"/>
    <w:rsid w:val="0027329B"/>
    <w:rsid w:val="002915EA"/>
    <w:rsid w:val="0034270E"/>
    <w:rsid w:val="00367093"/>
    <w:rsid w:val="00371F36"/>
    <w:rsid w:val="003A19E5"/>
    <w:rsid w:val="003D5D10"/>
    <w:rsid w:val="005755D5"/>
    <w:rsid w:val="005C34C7"/>
    <w:rsid w:val="00680D2C"/>
    <w:rsid w:val="0068375E"/>
    <w:rsid w:val="006F50E6"/>
    <w:rsid w:val="006F728C"/>
    <w:rsid w:val="0074365B"/>
    <w:rsid w:val="007A657A"/>
    <w:rsid w:val="007E05E6"/>
    <w:rsid w:val="00975116"/>
    <w:rsid w:val="009D7262"/>
    <w:rsid w:val="00A13CFB"/>
    <w:rsid w:val="00A23210"/>
    <w:rsid w:val="00A72866"/>
    <w:rsid w:val="00AE4CAE"/>
    <w:rsid w:val="00BD49FC"/>
    <w:rsid w:val="00BE5C7A"/>
    <w:rsid w:val="00C13993"/>
    <w:rsid w:val="00C924D1"/>
    <w:rsid w:val="00CA6386"/>
    <w:rsid w:val="00D2205B"/>
    <w:rsid w:val="00D43598"/>
    <w:rsid w:val="00D441DA"/>
    <w:rsid w:val="00D52577"/>
    <w:rsid w:val="00D76DD3"/>
    <w:rsid w:val="00DA6C74"/>
    <w:rsid w:val="00DE005C"/>
    <w:rsid w:val="00DE626A"/>
    <w:rsid w:val="00E03E86"/>
    <w:rsid w:val="00E11E9A"/>
    <w:rsid w:val="00EA5D56"/>
    <w:rsid w:val="00EB2976"/>
    <w:rsid w:val="00F07917"/>
    <w:rsid w:val="00F3542A"/>
    <w:rsid w:val="00FA3FFA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84DAC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sz w:val="22"/>
        <w:szCs w:val="22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42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4270E"/>
  </w:style>
  <w:style w:type="paragraph" w:styleId="Fuzeile">
    <w:name w:val="footer"/>
    <w:basedOn w:val="Standard"/>
    <w:link w:val="FuzeileZchn"/>
    <w:uiPriority w:val="99"/>
    <w:unhideWhenUsed/>
    <w:rsid w:val="00342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4270E"/>
  </w:style>
  <w:style w:type="character" w:styleId="Platzhaltertext">
    <w:name w:val="Placeholder Text"/>
    <w:uiPriority w:val="99"/>
    <w:semiHidden/>
    <w:rsid w:val="00BD49FC"/>
    <w:rPr>
      <w:color w:val="808080"/>
    </w:rPr>
  </w:style>
  <w:style w:type="character" w:styleId="Hyperlink">
    <w:name w:val="Hyperlink"/>
    <w:uiPriority w:val="99"/>
    <w:unhideWhenUsed/>
    <w:rsid w:val="005C34C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e07c1458edca721231c5d46832211090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c54a19a7d8a3d5cf4b4db90d5c56a18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7FF0D7-3DA3-4088-BB0E-E1B45ACE6A7A}"/>
</file>

<file path=customXml/itemProps2.xml><?xml version="1.0" encoding="utf-8"?>
<ds:datastoreItem xmlns:ds="http://schemas.openxmlformats.org/officeDocument/2006/customXml" ds:itemID="{EB99E758-8F41-4D69-A4EF-C70B23C3C5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7F8519-A647-41C0-A8C2-1C3673B27BC5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Vorlage_A4_farbig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Kohler</dc:creator>
  <cp:keywords/>
  <dc:description/>
  <cp:lastModifiedBy>Chantal Rüegg</cp:lastModifiedBy>
  <cp:revision>2</cp:revision>
  <dcterms:created xsi:type="dcterms:W3CDTF">2026-10-12T13:31:00Z</dcterms:created>
  <dcterms:modified xsi:type="dcterms:W3CDTF">2026-10-12T13:31:00Z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