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C905A" w14:textId="77777777" w:rsidR="00E91F5F" w:rsidRDefault="00E91F5F" w:rsidP="00FB1174">
      <w:pPr>
        <w:tabs>
          <w:tab w:val="right" w:pos="10205"/>
        </w:tabs>
        <w:spacing w:after="200" w:line="276" w:lineRule="auto"/>
        <w:sectPr w:rsidR="00E91F5F" w:rsidSect="009046A5">
          <w:footerReference w:type="default" r:id="rId10"/>
          <w:pgSz w:w="16840" w:h="11907" w:orient="landscape" w:code="9"/>
          <w:pgMar w:top="284" w:right="851" w:bottom="851" w:left="851" w:header="720" w:footer="1191" w:gutter="0"/>
          <w:paperSrc w:first="7" w:other="7"/>
          <w:cols w:space="708"/>
          <w:formProt w:val="0"/>
          <w:docGrid w:linePitch="299"/>
        </w:sectPr>
      </w:pPr>
    </w:p>
    <w:p w14:paraId="000ABD18" w14:textId="77777777" w:rsidR="001F7112" w:rsidRPr="008346B3" w:rsidRDefault="001F7112" w:rsidP="008346B3"/>
    <w:sectPr w:rsidR="001F7112" w:rsidRPr="008346B3" w:rsidSect="00E91F5F">
      <w:type w:val="continuous"/>
      <w:pgSz w:w="16840" w:h="11907" w:orient="landscape" w:code="9"/>
      <w:pgMar w:top="284" w:right="851" w:bottom="851" w:left="851" w:header="720" w:footer="720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4CA28" w14:textId="77777777" w:rsidR="00AC6D45" w:rsidRDefault="00AC6D45" w:rsidP="00DF5835">
      <w:r>
        <w:separator/>
      </w:r>
    </w:p>
  </w:endnote>
  <w:endnote w:type="continuationSeparator" w:id="0">
    <w:p w14:paraId="7E1CDCC3" w14:textId="77777777" w:rsidR="00AC6D45" w:rsidRDefault="00AC6D45" w:rsidP="00DF5835">
      <w:r>
        <w:continuationSeparator/>
      </w:r>
    </w:p>
  </w:endnote>
  <w:endnote w:type="continuationNotice" w:id="1">
    <w:p w14:paraId="33633A97" w14:textId="77777777" w:rsidR="00AC6D45" w:rsidRDefault="00AC6D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A8F2F" w14:textId="6F202992" w:rsidR="009A4582" w:rsidRPr="003D66D4" w:rsidRDefault="009046A5" w:rsidP="003D66D4">
    <w:pPr>
      <w:pStyle w:val="Fuzeile"/>
      <w:tabs>
        <w:tab w:val="clear" w:pos="4536"/>
        <w:tab w:val="clear" w:pos="9072"/>
        <w:tab w:val="right" w:pos="1502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699BC" wp14:editId="06163996">
              <wp:simplePos x="0" y="0"/>
              <wp:positionH relativeFrom="column">
                <wp:posOffset>-97155</wp:posOffset>
              </wp:positionH>
              <wp:positionV relativeFrom="paragraph">
                <wp:posOffset>-53975</wp:posOffset>
              </wp:positionV>
              <wp:extent cx="1486800" cy="806400"/>
              <wp:effectExtent l="0" t="0" r="0" b="0"/>
              <wp:wrapNone/>
              <wp:docPr id="3322629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9DBE43" w14:textId="77777777" w:rsidR="009046A5" w:rsidRPr="00DE626A" w:rsidRDefault="009046A5" w:rsidP="009046A5">
                          <w:pPr>
                            <w:spacing w:after="10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Patronat</w:t>
                          </w:r>
                        </w:p>
                        <w:p w14:paraId="4998BA9A" w14:textId="77777777" w:rsidR="009046A5" w:rsidRDefault="009046A5" w:rsidP="009046A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CE3D4B5" wp14:editId="39C0D311">
                                <wp:extent cx="901356" cy="432000"/>
                                <wp:effectExtent l="0" t="0" r="0" b="6350"/>
                                <wp:docPr id="836647494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8669756" name="Grafik 2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1356" cy="432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C699BC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-7.65pt;margin-top:-4.25pt;width:117.05pt;height:6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" filled="f" stroked="f" strokeweight=".5pt">
              <v:textbox>
                <w:txbxContent>
                  <w:p w14:paraId="079DBE43" w14:textId="77777777" w:rsidR="009046A5" w:rsidRPr="00DE626A" w:rsidRDefault="009046A5" w:rsidP="009046A5">
                    <w:pPr>
                      <w:spacing w:after="100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Patronat</w:t>
                    </w:r>
                  </w:p>
                  <w:p w14:paraId="4998BA9A" w14:textId="77777777" w:rsidR="009046A5" w:rsidRDefault="009046A5" w:rsidP="009046A5">
                    <w:r>
                      <w:rPr>
                        <w:noProof/>
                      </w:rPr>
                      <w:drawing>
                        <wp:inline distT="0" distB="0" distL="0" distR="0" wp14:anchorId="1CE3D4B5" wp14:editId="39C0D311">
                          <wp:extent cx="901356" cy="432000"/>
                          <wp:effectExtent l="0" t="0" r="0" b="6350"/>
                          <wp:docPr id="836647494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8669756" name="Grafik 2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1356" cy="432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3DD5B9B" wp14:editId="0D524E62">
              <wp:simplePos x="0" y="0"/>
              <wp:positionH relativeFrom="column">
                <wp:posOffset>8046720</wp:posOffset>
              </wp:positionH>
              <wp:positionV relativeFrom="paragraph">
                <wp:posOffset>-57785</wp:posOffset>
              </wp:positionV>
              <wp:extent cx="1486800" cy="806400"/>
              <wp:effectExtent l="0" t="0" r="0" b="0"/>
              <wp:wrapNone/>
              <wp:docPr id="88500590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BBE986F" w14:textId="77777777" w:rsidR="009046A5" w:rsidRPr="00DE626A" w:rsidRDefault="009046A5" w:rsidP="009046A5">
                          <w:pPr>
                            <w:spacing w:after="120" w:line="432" w:lineRule="auto"/>
                            <w:rPr>
                              <w:sz w:val="12"/>
                              <w:szCs w:val="12"/>
                            </w:rPr>
                          </w:pPr>
                          <w:r w:rsidRPr="00DE626A">
                            <w:rPr>
                              <w:sz w:val="12"/>
                              <w:szCs w:val="12"/>
                            </w:rPr>
                            <w:t>Hauptsponsorin</w:t>
                          </w:r>
                        </w:p>
                        <w:p w14:paraId="49EA9D29" w14:textId="77777777" w:rsidR="009046A5" w:rsidRDefault="009046A5" w:rsidP="009046A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504076B" wp14:editId="68BB726E">
                                <wp:extent cx="1019926" cy="324000"/>
                                <wp:effectExtent l="0" t="0" r="8890" b="0"/>
                                <wp:docPr id="45775614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3624166" name="Grafik 1523624166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19926" cy="324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DD5B9B" id="_x0000_s1027" type="#_x0000_t202" style="position:absolute;margin-left:633.6pt;margin-top:-4.55pt;width:117.05pt;height:6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" filled="f" stroked="f" strokeweight=".5pt">
              <v:textbox>
                <w:txbxContent>
                  <w:p w14:paraId="2BBE986F" w14:textId="77777777" w:rsidR="009046A5" w:rsidRPr="00DE626A" w:rsidRDefault="009046A5" w:rsidP="009046A5">
                    <w:pPr>
                      <w:spacing w:after="120" w:line="432" w:lineRule="auto"/>
                      <w:rPr>
                        <w:sz w:val="12"/>
                        <w:szCs w:val="12"/>
                      </w:rPr>
                    </w:pPr>
                    <w:r w:rsidRPr="00DE626A">
                      <w:rPr>
                        <w:sz w:val="12"/>
                        <w:szCs w:val="12"/>
                      </w:rPr>
                      <w:t>Hauptsponsorin</w:t>
                    </w:r>
                  </w:p>
                  <w:p w14:paraId="49EA9D29" w14:textId="77777777" w:rsidR="009046A5" w:rsidRDefault="009046A5" w:rsidP="009046A5">
                    <w:r>
                      <w:rPr>
                        <w:noProof/>
                      </w:rPr>
                      <w:drawing>
                        <wp:inline distT="0" distB="0" distL="0" distR="0" wp14:anchorId="2504076B" wp14:editId="68BB726E">
                          <wp:extent cx="1019926" cy="324000"/>
                          <wp:effectExtent l="0" t="0" r="8890" b="0"/>
                          <wp:docPr id="45775614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3624166" name="Grafik 1523624166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19926" cy="324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D66D4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C3836" w14:textId="77777777" w:rsidR="00AC6D45" w:rsidRDefault="00AC6D45" w:rsidP="00DF5835">
      <w:r>
        <w:separator/>
      </w:r>
    </w:p>
  </w:footnote>
  <w:footnote w:type="continuationSeparator" w:id="0">
    <w:p w14:paraId="6FD8CB67" w14:textId="77777777" w:rsidR="00AC6D45" w:rsidRDefault="00AC6D45" w:rsidP="00DF5835">
      <w:r>
        <w:continuationSeparator/>
      </w:r>
    </w:p>
  </w:footnote>
  <w:footnote w:type="continuationNotice" w:id="1">
    <w:p w14:paraId="7F76ED9C" w14:textId="77777777" w:rsidR="00AC6D45" w:rsidRDefault="00AC6D4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6A5"/>
    <w:rsid w:val="00021529"/>
    <w:rsid w:val="00061BEE"/>
    <w:rsid w:val="001F7112"/>
    <w:rsid w:val="0022400C"/>
    <w:rsid w:val="00290FF6"/>
    <w:rsid w:val="002D007C"/>
    <w:rsid w:val="003C7132"/>
    <w:rsid w:val="003D66D4"/>
    <w:rsid w:val="004122B0"/>
    <w:rsid w:val="004E5D11"/>
    <w:rsid w:val="00511694"/>
    <w:rsid w:val="0051174F"/>
    <w:rsid w:val="005467D7"/>
    <w:rsid w:val="0069040C"/>
    <w:rsid w:val="007A4807"/>
    <w:rsid w:val="007E2FC6"/>
    <w:rsid w:val="008346B3"/>
    <w:rsid w:val="008926CD"/>
    <w:rsid w:val="008A56FF"/>
    <w:rsid w:val="008F4E48"/>
    <w:rsid w:val="009046A5"/>
    <w:rsid w:val="0091425B"/>
    <w:rsid w:val="009A4582"/>
    <w:rsid w:val="009D2501"/>
    <w:rsid w:val="009F2001"/>
    <w:rsid w:val="00A63655"/>
    <w:rsid w:val="00A736A2"/>
    <w:rsid w:val="00AC6D45"/>
    <w:rsid w:val="00B60540"/>
    <w:rsid w:val="00C205AC"/>
    <w:rsid w:val="00D50753"/>
    <w:rsid w:val="00D87065"/>
    <w:rsid w:val="00DA5068"/>
    <w:rsid w:val="00DF5835"/>
    <w:rsid w:val="00E91F5F"/>
    <w:rsid w:val="00EF5C19"/>
    <w:rsid w:val="00F056DC"/>
    <w:rsid w:val="00F07917"/>
    <w:rsid w:val="00F520B8"/>
    <w:rsid w:val="00FB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3DDE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e07c1458edca721231c5d46832211090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c54a19a7d8a3d5cf4b4db90d5c56a1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3F2E51-F9DC-495C-ADC4-72E5FE8FA8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3541B5-9938-4663-A7FD-8E565D28E8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01E617-B69E-4803-9DB7-D1F3928CC017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4.xml><?xml version="1.0" encoding="utf-8"?>
<ds:datastoreItem xmlns:ds="http://schemas.openxmlformats.org/officeDocument/2006/customXml" ds:itemID="{E51A774A-F78F-4AD9-BD0A-D2ACD2FAC339}"/>
</file>

<file path=docProps/app.xml><?xml version="1.0" encoding="utf-8"?>
<Properties xmlns="http://schemas.openxmlformats.org/officeDocument/2006/extended-properties" xmlns:vt="http://schemas.openxmlformats.org/officeDocument/2006/docPropsVTypes">
  <Template>Vorlage_A4_quer_farbig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 Rüegg</dc:creator>
  <cp:lastModifiedBy>Chantal Rüegg</cp:lastModifiedBy>
  <cp:revision>1</cp:revision>
  <dcterms:created xsi:type="dcterms:W3CDTF">2026-10-13T05:32:00Z</dcterms:created>
  <dcterms:modified xsi:type="dcterms:W3CDTF">2026-10-13T05:39:00Z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